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14:paraId="14C35A61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60227A22" w14:textId="77777777" w:rsidR="003D1B71" w:rsidRPr="00665F95" w:rsidRDefault="001713CD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noProof/>
                <w:sz w:val="22"/>
                <w:szCs w:val="22"/>
                <w:lang w:val="es-ES_tradnl"/>
              </w:rPr>
              <w:drawing>
                <wp:anchor distT="0" distB="0" distL="114300" distR="114300" simplePos="0" relativeHeight="251658240" behindDoc="0" locked="0" layoutInCell="1" allowOverlap="1" wp14:anchorId="5C753DC4" wp14:editId="18CF6711">
                  <wp:simplePos x="0" y="0"/>
                  <wp:positionH relativeFrom="column">
                    <wp:posOffset>-131907</wp:posOffset>
                  </wp:positionH>
                  <wp:positionV relativeFrom="paragraph">
                    <wp:posOffset>-124806</wp:posOffset>
                  </wp:positionV>
                  <wp:extent cx="1876444" cy="1883641"/>
                  <wp:effectExtent l="0" t="0" r="0" b="2540"/>
                  <wp:wrapNone/>
                  <wp:docPr id="2" name="Imagen 2" descr="C:\Users\rezve\Downloads\430340216_1618405662296375_637654396187271834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zve\Downloads\430340216_1618405662296375_637654396187271834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803" cy="188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5B45CD8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135A92ED" w14:textId="77777777" w:rsidR="003D1B71" w:rsidRPr="00665F95" w:rsidRDefault="00E021F8" w:rsidP="00310F17">
            <w:pPr>
              <w:pStyle w:val="Ttulo"/>
            </w:pPr>
            <w:r>
              <w:t>Axel</w:t>
            </w:r>
            <w:r w:rsidR="003D1B71" w:rsidRPr="00665F95">
              <w:rPr>
                <w:lang w:bidi="es-ES"/>
              </w:rPr>
              <w:br/>
            </w:r>
            <w:r>
              <w:t>Ramirez</w:t>
            </w:r>
          </w:p>
        </w:tc>
      </w:tr>
      <w:tr w:rsidR="003D1B71" w:rsidRPr="00CA16E3" w14:paraId="37B0DB3F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256EEB45" w14:textId="77777777"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B447A1A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7D0D0E95" w14:textId="77777777" w:rsidR="003D1B71" w:rsidRPr="00F20161" w:rsidRDefault="003D1B71" w:rsidP="00F20161">
            <w:pPr>
              <w:pStyle w:val="Ttulo2"/>
            </w:pPr>
            <w:r w:rsidRPr="00F20161">
              <w:t>Experiencia</w:t>
            </w:r>
          </w:p>
          <w:p w14:paraId="78F573D8" w14:textId="77777777" w:rsidR="003D1B71" w:rsidRPr="00665F95" w:rsidRDefault="00E021F8" w:rsidP="00665F95">
            <w:pPr>
              <w:pStyle w:val="Fechas"/>
              <w:spacing w:line="216" w:lineRule="auto"/>
            </w:pPr>
            <w:r>
              <w:t>2022</w:t>
            </w:r>
            <w:r w:rsidR="003D1B71" w:rsidRPr="00665F95">
              <w:rPr>
                <w:rFonts w:eastAsia="Calibri"/>
                <w:lang w:bidi="es-ES"/>
              </w:rPr>
              <w:t>-</w:t>
            </w:r>
            <w:r>
              <w:t>2023</w:t>
            </w:r>
          </w:p>
          <w:p w14:paraId="7B6A2046" w14:textId="77777777" w:rsidR="003D1B71" w:rsidRPr="00665F95" w:rsidRDefault="00E021F8" w:rsidP="00665F95">
            <w:pPr>
              <w:pStyle w:val="Experiencia"/>
              <w:spacing w:line="216" w:lineRule="auto"/>
            </w:pPr>
            <w:r>
              <w:t>Caja, Equipo de cierre, auto servicio, bodega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>
              <w:t>Mc Donald s</w:t>
            </w:r>
          </w:p>
          <w:p w14:paraId="3165128B" w14:textId="77777777" w:rsidR="003D1B71" w:rsidRPr="00665F95" w:rsidRDefault="00E021F8" w:rsidP="00665F95">
            <w:pPr>
              <w:pStyle w:val="Fechas"/>
              <w:spacing w:line="216" w:lineRule="auto"/>
            </w:pPr>
            <w:r>
              <w:t>2023</w:t>
            </w:r>
            <w:r w:rsidR="003D1B71" w:rsidRPr="00665F95">
              <w:rPr>
                <w:rFonts w:eastAsia="Calibri"/>
                <w:lang w:bidi="es-ES"/>
              </w:rPr>
              <w:t>-</w:t>
            </w:r>
            <w:r>
              <w:t xml:space="preserve">2023 temporada navideña </w:t>
            </w:r>
          </w:p>
          <w:p w14:paraId="0D8534BE" w14:textId="77777777" w:rsidR="003D1B71" w:rsidRPr="00665F95" w:rsidRDefault="00E021F8" w:rsidP="00665F95">
            <w:pPr>
              <w:pStyle w:val="Experiencia"/>
              <w:spacing w:line="216" w:lineRule="auto"/>
            </w:pPr>
            <w:r>
              <w:t>ventas</w:t>
            </w:r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r>
              <w:t>Carrión</w:t>
            </w:r>
          </w:p>
          <w:p w14:paraId="4A45131F" w14:textId="77777777" w:rsidR="003D1B71" w:rsidRPr="00665F95" w:rsidRDefault="00E021F8" w:rsidP="00665F95">
            <w:pPr>
              <w:pStyle w:val="Fechas"/>
              <w:spacing w:line="216" w:lineRule="auto"/>
            </w:pPr>
            <w:r>
              <w:t>2024</w:t>
            </w:r>
            <w:r w:rsidR="003D1B71" w:rsidRPr="00665F95">
              <w:rPr>
                <w:rFonts w:eastAsia="Calibri"/>
                <w:lang w:bidi="es-ES"/>
              </w:rPr>
              <w:t>-</w:t>
            </w:r>
            <w:r>
              <w:t xml:space="preserve">2024 temporal de vacaciones </w:t>
            </w:r>
          </w:p>
          <w:p w14:paraId="56FB6BA5" w14:textId="77777777" w:rsidR="003D1B71" w:rsidRDefault="00E021F8" w:rsidP="00A852D3">
            <w:pPr>
              <w:pStyle w:val="Experiencia"/>
              <w:spacing w:line="216" w:lineRule="auto"/>
            </w:pPr>
            <w:r>
              <w:t>Mesas</w:t>
            </w:r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r>
              <w:t>Mesero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>
              <w:t xml:space="preserve">JYJ </w:t>
            </w:r>
          </w:p>
          <w:p w14:paraId="065D7B8D" w14:textId="77777777" w:rsidR="00A852D3" w:rsidRPr="00665F95" w:rsidRDefault="00A852D3" w:rsidP="00A852D3">
            <w:pPr>
              <w:pStyle w:val="Experiencia"/>
              <w:spacing w:line="216" w:lineRule="auto"/>
            </w:pPr>
            <w:r>
              <w:t xml:space="preserve">Trabajo en Equipo, Rápido, Liderazgo </w:t>
            </w:r>
          </w:p>
          <w:sdt>
            <w:sdtPr>
              <w:id w:val="-1554227259"/>
              <w:placeholder>
                <w:docPart w:val="10D507EBC067482196DA6016B9218CA7"/>
              </w:placeholder>
              <w:temporary/>
              <w:showingPlcHdr/>
              <w15:appearance w15:val="hidden"/>
            </w:sdtPr>
            <w:sdtEndPr/>
            <w:sdtContent>
              <w:p w14:paraId="4B598532" w14:textId="77777777" w:rsidR="003D1B71" w:rsidRPr="00F20161" w:rsidRDefault="003D1B71" w:rsidP="00F20161">
                <w:pPr>
                  <w:pStyle w:val="Ttulo2"/>
                </w:pPr>
                <w:r w:rsidRPr="00F20161">
                  <w:t>Formación</w:t>
                </w:r>
              </w:p>
            </w:sdtContent>
          </w:sdt>
          <w:p w14:paraId="4457B91D" w14:textId="77777777" w:rsidR="001713CD" w:rsidRPr="001713CD" w:rsidRDefault="001713CD" w:rsidP="00A852D3">
            <w:pPr>
              <w:pStyle w:val="Nombredelaescuela"/>
              <w:spacing w:line="216" w:lineRule="auto"/>
              <w:rPr>
                <w:b w:val="0"/>
                <w:i/>
              </w:rPr>
            </w:pPr>
            <w:r w:rsidRPr="001713CD">
              <w:rPr>
                <w:b w:val="0"/>
                <w:i/>
              </w:rPr>
              <w:t>Educación Primaria</w:t>
            </w:r>
          </w:p>
          <w:p w14:paraId="7465613A" w14:textId="77777777" w:rsidR="001713CD" w:rsidRDefault="001713CD" w:rsidP="00A852D3">
            <w:pPr>
              <w:pStyle w:val="Nombredelaescuela"/>
              <w:spacing w:line="216" w:lineRule="auto"/>
            </w:pPr>
            <w:r>
              <w:t>Eliot Dover 2006-2</w:t>
            </w:r>
            <w:bookmarkStart w:id="0" w:name="_GoBack"/>
            <w:bookmarkEnd w:id="0"/>
            <w:r>
              <w:t xml:space="preserve">013 </w:t>
            </w:r>
            <w:proofErr w:type="spellStart"/>
            <w:r>
              <w:t>Comayaguela</w:t>
            </w:r>
            <w:proofErr w:type="spellEnd"/>
            <w:r>
              <w:t xml:space="preserve">, Arturo Quezada </w:t>
            </w:r>
          </w:p>
          <w:p w14:paraId="704FEA26" w14:textId="77777777" w:rsidR="001713CD" w:rsidRDefault="001713CD" w:rsidP="00A852D3">
            <w:pPr>
              <w:pStyle w:val="Nombredelaescuela"/>
              <w:spacing w:line="216" w:lineRule="auto"/>
            </w:pPr>
          </w:p>
          <w:p w14:paraId="44D6AC37" w14:textId="77777777" w:rsidR="001713CD" w:rsidRPr="001713CD" w:rsidRDefault="001713CD" w:rsidP="00A852D3">
            <w:pPr>
              <w:pStyle w:val="Nombredelaescuela"/>
              <w:spacing w:line="216" w:lineRule="auto"/>
              <w:rPr>
                <w:b w:val="0"/>
                <w:i/>
              </w:rPr>
            </w:pPr>
            <w:r w:rsidRPr="001713CD">
              <w:rPr>
                <w:b w:val="0"/>
                <w:i/>
              </w:rPr>
              <w:t>Educación Secundaria</w:t>
            </w:r>
          </w:p>
          <w:p w14:paraId="7A998FEC" w14:textId="77777777" w:rsidR="001713CD" w:rsidRDefault="001713CD" w:rsidP="00A852D3">
            <w:pPr>
              <w:pStyle w:val="Nombredelaescuela"/>
              <w:spacing w:line="216" w:lineRule="auto"/>
            </w:pPr>
            <w:r>
              <w:t>David Livingston 201</w:t>
            </w:r>
            <w:r>
              <w:t>4</w:t>
            </w:r>
            <w:r>
              <w:t>-201</w:t>
            </w:r>
            <w:r>
              <w:t>6</w:t>
            </w:r>
            <w:r w:rsidRPr="00665F95">
              <w:rPr>
                <w:lang w:bidi="es-ES"/>
              </w:rPr>
              <w:t xml:space="preserve">, </w:t>
            </w:r>
            <w:r>
              <w:t>Comayagüela, Arturo Que</w:t>
            </w:r>
            <w:r>
              <w:t>z</w:t>
            </w:r>
            <w:r>
              <w:t>ada</w:t>
            </w:r>
          </w:p>
          <w:p w14:paraId="703337AF" w14:textId="77777777" w:rsidR="001713CD" w:rsidRDefault="001713CD" w:rsidP="00A852D3">
            <w:pPr>
              <w:pStyle w:val="Nombredelaescuela"/>
              <w:spacing w:line="216" w:lineRule="auto"/>
            </w:pPr>
          </w:p>
          <w:p w14:paraId="77EC2497" w14:textId="77777777" w:rsidR="001713CD" w:rsidRPr="001713CD" w:rsidRDefault="001713CD" w:rsidP="00A852D3">
            <w:pPr>
              <w:pStyle w:val="Nombredelaescuela"/>
              <w:spacing w:line="216" w:lineRule="auto"/>
              <w:rPr>
                <w:b w:val="0"/>
                <w:i/>
              </w:rPr>
            </w:pPr>
            <w:r w:rsidRPr="001713CD">
              <w:rPr>
                <w:b w:val="0"/>
                <w:i/>
              </w:rPr>
              <w:t>Diversificado</w:t>
            </w:r>
          </w:p>
          <w:p w14:paraId="3944A3FA" w14:textId="77777777" w:rsidR="003D1B71" w:rsidRPr="00665F95" w:rsidRDefault="00A852D3" w:rsidP="00A852D3">
            <w:pPr>
              <w:pStyle w:val="Nombredelaescuela"/>
              <w:spacing w:line="216" w:lineRule="auto"/>
            </w:pPr>
            <w:r>
              <w:t>David Livingston</w:t>
            </w:r>
            <w:r w:rsidR="001713CD">
              <w:t xml:space="preserve"> 2017-2018</w:t>
            </w:r>
            <w:r w:rsidR="003D1B71" w:rsidRPr="00665F95">
              <w:rPr>
                <w:lang w:bidi="es-ES"/>
              </w:rPr>
              <w:t xml:space="preserve">, </w:t>
            </w:r>
            <w:r>
              <w:t xml:space="preserve">Comayagüela, </w:t>
            </w:r>
            <w:r w:rsidR="001713CD">
              <w:t>Arturo Quezada</w:t>
            </w:r>
          </w:p>
          <w:p w14:paraId="19536FAF" w14:textId="77777777" w:rsidR="003D1B71" w:rsidRPr="00665F95" w:rsidRDefault="003D1B71" w:rsidP="001713CD">
            <w:pPr>
              <w:pStyle w:val="Nombredelaescuela"/>
              <w:spacing w:line="216" w:lineRule="auto"/>
            </w:pPr>
          </w:p>
          <w:sdt>
            <w:sdtPr>
              <w:id w:val="1374043770"/>
              <w:placeholder>
                <w:docPart w:val="80FB4C28819D405BA89A8B0399F4AA47"/>
              </w:placeholder>
              <w:temporary/>
              <w:showingPlcHdr/>
              <w15:appearance w15:val="hidden"/>
            </w:sdtPr>
            <w:sdtEndPr/>
            <w:sdtContent>
              <w:p w14:paraId="30F05974" w14:textId="77777777" w:rsidR="003D1B71" w:rsidRPr="00F20161" w:rsidRDefault="003D1B71" w:rsidP="00F20161">
                <w:pPr>
                  <w:pStyle w:val="Ttulo2"/>
                </w:pPr>
                <w:r w:rsidRPr="00F20161">
                  <w:t>Referencias</w:t>
                </w:r>
              </w:p>
            </w:sdtContent>
          </w:sdt>
          <w:p w14:paraId="0FA4788E" w14:textId="77777777" w:rsidR="003D1B71" w:rsidRDefault="00A852D3" w:rsidP="00665F95">
            <w:pPr>
              <w:spacing w:line="216" w:lineRule="auto"/>
            </w:pPr>
            <w:proofErr w:type="spellStart"/>
            <w:r>
              <w:t>Jose</w:t>
            </w:r>
            <w:proofErr w:type="spellEnd"/>
            <w:r>
              <w:t xml:space="preserve"> Raudales </w:t>
            </w:r>
          </w:p>
          <w:p w14:paraId="33B1A904" w14:textId="77777777" w:rsidR="00A852D3" w:rsidRDefault="00A852D3" w:rsidP="00665F95">
            <w:p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99508890</w:t>
            </w:r>
          </w:p>
          <w:p w14:paraId="41ADD898" w14:textId="77777777" w:rsidR="00A852D3" w:rsidRDefault="00A852D3" w:rsidP="00665F95">
            <w:pPr>
              <w:spacing w:line="216" w:lineRule="auto"/>
              <w:rPr>
                <w:sz w:val="24"/>
                <w:szCs w:val="24"/>
              </w:rPr>
            </w:pPr>
          </w:p>
          <w:p w14:paraId="455B0667" w14:textId="77777777" w:rsidR="00A852D3" w:rsidRDefault="00A852D3" w:rsidP="00665F95">
            <w:p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Gabriel Martínez </w:t>
            </w:r>
          </w:p>
          <w:p w14:paraId="50116653" w14:textId="77777777" w:rsidR="00A852D3" w:rsidRDefault="00A852D3" w:rsidP="00665F95">
            <w:p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87318942</w:t>
            </w:r>
          </w:p>
          <w:p w14:paraId="468F4DE0" w14:textId="77777777" w:rsidR="00A852D3" w:rsidRDefault="00A852D3" w:rsidP="00665F95">
            <w:pPr>
              <w:spacing w:line="216" w:lineRule="auto"/>
              <w:rPr>
                <w:sz w:val="24"/>
                <w:szCs w:val="24"/>
              </w:rPr>
            </w:pPr>
          </w:p>
          <w:p w14:paraId="02AB6E69" w14:textId="77777777" w:rsidR="00A852D3" w:rsidRDefault="00A852D3" w:rsidP="00665F95">
            <w:pPr>
              <w:spacing w:line="21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Marlen</w:t>
            </w:r>
            <w:proofErr w:type="spellEnd"/>
            <w:r>
              <w:rPr>
                <w:sz w:val="24"/>
                <w:szCs w:val="24"/>
              </w:rPr>
              <w:t xml:space="preserve"> Ramirez</w:t>
            </w:r>
          </w:p>
          <w:p w14:paraId="05B75211" w14:textId="77777777" w:rsidR="00A852D3" w:rsidRDefault="00A852D3" w:rsidP="00665F95">
            <w:pPr>
              <w:spacing w:line="216" w:lineRule="auto"/>
              <w:rPr>
                <w:sz w:val="24"/>
                <w:szCs w:val="24"/>
              </w:rPr>
            </w:pPr>
          </w:p>
          <w:p w14:paraId="64D41830" w14:textId="77777777" w:rsidR="00A852D3" w:rsidRPr="00665F95" w:rsidRDefault="00A852D3" w:rsidP="00665F95">
            <w:pPr>
              <w:spacing w:line="216" w:lineRule="auto"/>
              <w:rPr>
                <w:sz w:val="24"/>
                <w:szCs w:val="24"/>
              </w:rPr>
            </w:pPr>
          </w:p>
        </w:tc>
      </w:tr>
      <w:tr w:rsidR="003D1B71" w:rsidRPr="00CA16E3" w14:paraId="30F56ABF" w14:textId="77777777" w:rsidTr="003D1B71">
        <w:trPr>
          <w:trHeight w:val="1164"/>
        </w:trPr>
        <w:tc>
          <w:tcPr>
            <w:tcW w:w="720" w:type="dxa"/>
          </w:tcPr>
          <w:p w14:paraId="16D7C712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6EFCC671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14:paraId="7255D323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6191C9BE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14:paraId="396517FE" w14:textId="77777777" w:rsidTr="003D1B71">
        <w:trPr>
          <w:trHeight w:val="543"/>
        </w:trPr>
        <w:tc>
          <w:tcPr>
            <w:tcW w:w="720" w:type="dxa"/>
          </w:tcPr>
          <w:p w14:paraId="520CEA5E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487EED7" w14:textId="77777777"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1BD10A41" wp14:editId="3D831364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7B7872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DE28E03" w14:textId="77777777" w:rsidR="003D1B71" w:rsidRPr="00CA16E3" w:rsidRDefault="00A852D3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Arturo Quezada</w:t>
            </w:r>
          </w:p>
          <w:p w14:paraId="776EF61C" w14:textId="77777777" w:rsidR="003D1B71" w:rsidRPr="00CA16E3" w:rsidRDefault="00A852D3" w:rsidP="00380FD1">
            <w:pPr>
              <w:pStyle w:val="Informacin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Comayaguela</w:t>
            </w:r>
            <w:proofErr w:type="spellEnd"/>
          </w:p>
        </w:tc>
        <w:tc>
          <w:tcPr>
            <w:tcW w:w="423" w:type="dxa"/>
            <w:vMerge/>
          </w:tcPr>
          <w:p w14:paraId="76E47519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356D33B3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2AB53239" w14:textId="77777777" w:rsidTr="003D1B71">
        <w:trPr>
          <w:trHeight w:val="183"/>
        </w:trPr>
        <w:tc>
          <w:tcPr>
            <w:tcW w:w="720" w:type="dxa"/>
          </w:tcPr>
          <w:p w14:paraId="76564D6D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7E54CDA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62C22395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4CDBE38B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2578A836" w14:textId="77777777" w:rsidTr="003D1B71">
        <w:trPr>
          <w:trHeight w:val="624"/>
        </w:trPr>
        <w:tc>
          <w:tcPr>
            <w:tcW w:w="720" w:type="dxa"/>
          </w:tcPr>
          <w:p w14:paraId="04548FAD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B188098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88BAA82" wp14:editId="51192C7F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E4CBF1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60A0928" w14:textId="77777777" w:rsidR="003D1B71" w:rsidRPr="00CA16E3" w:rsidRDefault="00A852D3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96592053</w:t>
            </w:r>
          </w:p>
        </w:tc>
        <w:tc>
          <w:tcPr>
            <w:tcW w:w="423" w:type="dxa"/>
            <w:vMerge/>
          </w:tcPr>
          <w:p w14:paraId="3A0E1760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49A3A188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9C2DD6C" w14:textId="77777777" w:rsidTr="003D1B71">
        <w:trPr>
          <w:trHeight w:val="183"/>
        </w:trPr>
        <w:tc>
          <w:tcPr>
            <w:tcW w:w="720" w:type="dxa"/>
          </w:tcPr>
          <w:p w14:paraId="20D9F63D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4C834BC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6F9C0170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4EF00A2A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70DC7EA" w14:textId="77777777" w:rsidTr="003D1B71">
        <w:trPr>
          <w:trHeight w:val="633"/>
        </w:trPr>
        <w:tc>
          <w:tcPr>
            <w:tcW w:w="720" w:type="dxa"/>
          </w:tcPr>
          <w:p w14:paraId="73B57536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35E97EC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4DCCD3DC" wp14:editId="45E882F3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4BD2B5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EF70397" w14:textId="77777777" w:rsidR="003D1B71" w:rsidRPr="00B16D07" w:rsidRDefault="00A852D3" w:rsidP="00B16D07">
            <w:pPr>
              <w:pStyle w:val="Informacin"/>
              <w:jc w:val="both"/>
              <w:rPr>
                <w:rFonts w:ascii="Symbol" w:hAnsi="Symbol"/>
                <w:lang w:val="es-ES_tradnl"/>
              </w:rPr>
            </w:pPr>
            <w:r>
              <w:rPr>
                <w:lang w:val="es-ES_tradnl"/>
              </w:rPr>
              <w:t>Axelramirez130</w:t>
            </w:r>
            <w:r w:rsidR="00B16D07" w:rsidRPr="00B16D07">
              <w:rPr>
                <w:lang w:val="es-ES_tradnl"/>
              </w:rPr>
              <w:t>@</w:t>
            </w:r>
            <w:r w:rsidR="00B16D07">
              <w:rPr>
                <w:lang w:val="es-ES_tradnl"/>
              </w:rPr>
              <w:t>gmail.com</w:t>
            </w:r>
          </w:p>
        </w:tc>
        <w:tc>
          <w:tcPr>
            <w:tcW w:w="423" w:type="dxa"/>
            <w:vMerge/>
          </w:tcPr>
          <w:p w14:paraId="55517CF0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3232EF29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28A0F34F" w14:textId="77777777" w:rsidTr="003D1B71">
        <w:trPr>
          <w:trHeight w:val="174"/>
        </w:trPr>
        <w:tc>
          <w:tcPr>
            <w:tcW w:w="720" w:type="dxa"/>
          </w:tcPr>
          <w:p w14:paraId="16BB5BEA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CC1D5CF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233429B6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2330F7D9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1BBD3925" w14:textId="77777777" w:rsidTr="00665F95">
        <w:trPr>
          <w:trHeight w:val="4071"/>
        </w:trPr>
        <w:tc>
          <w:tcPr>
            <w:tcW w:w="720" w:type="dxa"/>
          </w:tcPr>
          <w:p w14:paraId="41A2EF5F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22C5E8E7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14:paraId="1D84B425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14:paraId="06FFBB33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14:paraId="4545FAF6" w14:textId="77777777"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17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74FED" w14:textId="77777777" w:rsidR="00E021F8" w:rsidRDefault="00E021F8" w:rsidP="00590471">
      <w:r>
        <w:separator/>
      </w:r>
    </w:p>
  </w:endnote>
  <w:endnote w:type="continuationSeparator" w:id="0">
    <w:p w14:paraId="4FCEDF28" w14:textId="77777777" w:rsidR="00E021F8" w:rsidRDefault="00E021F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B1A900" w14:textId="77777777" w:rsidR="00E021F8" w:rsidRDefault="00E021F8" w:rsidP="00590471">
      <w:r>
        <w:separator/>
      </w:r>
    </w:p>
  </w:footnote>
  <w:footnote w:type="continuationSeparator" w:id="0">
    <w:p w14:paraId="06DCBB67" w14:textId="77777777" w:rsidR="00E021F8" w:rsidRDefault="00E021F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98A32" w14:textId="77777777" w:rsidR="00590471" w:rsidRPr="00665F95" w:rsidRDefault="00310F17" w:rsidP="00060042">
    <w:pPr>
      <w:pStyle w:val="Textoindependiente"/>
    </w:pPr>
    <w:r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15DF4A" wp14:editId="2C2402A2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C559A2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1F8"/>
    <w:rsid w:val="00060042"/>
    <w:rsid w:val="0008685D"/>
    <w:rsid w:val="00090860"/>
    <w:rsid w:val="00112FD7"/>
    <w:rsid w:val="00150ABD"/>
    <w:rsid w:val="001713CD"/>
    <w:rsid w:val="001946FC"/>
    <w:rsid w:val="00222466"/>
    <w:rsid w:val="00247254"/>
    <w:rsid w:val="0024753C"/>
    <w:rsid w:val="00251E1A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E158A"/>
    <w:rsid w:val="00565C77"/>
    <w:rsid w:val="0056708E"/>
    <w:rsid w:val="005801E5"/>
    <w:rsid w:val="00590471"/>
    <w:rsid w:val="005D01FA"/>
    <w:rsid w:val="00653E17"/>
    <w:rsid w:val="00665F95"/>
    <w:rsid w:val="006A08E8"/>
    <w:rsid w:val="006D79A8"/>
    <w:rsid w:val="0072353B"/>
    <w:rsid w:val="007575B6"/>
    <w:rsid w:val="007721CF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852D3"/>
    <w:rsid w:val="00AC6C7E"/>
    <w:rsid w:val="00B16D07"/>
    <w:rsid w:val="00B4158A"/>
    <w:rsid w:val="00B6466C"/>
    <w:rsid w:val="00BB1B5D"/>
    <w:rsid w:val="00BC22C7"/>
    <w:rsid w:val="00BD195A"/>
    <w:rsid w:val="00C07240"/>
    <w:rsid w:val="00C14078"/>
    <w:rsid w:val="00CA16E3"/>
    <w:rsid w:val="00CE1E3D"/>
    <w:rsid w:val="00D0373F"/>
    <w:rsid w:val="00D053FA"/>
    <w:rsid w:val="00DC3F0A"/>
    <w:rsid w:val="00E021F8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DC75A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zve\AppData\Roaming\Microsoft\Template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0D507EBC067482196DA6016B9218C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0441C-E25E-47A6-8EF8-102EF584F3A2}"/>
      </w:docPartPr>
      <w:docPartBody>
        <w:p w:rsidR="00000000" w:rsidRDefault="00EB3548">
          <w:pPr>
            <w:pStyle w:val="10D507EBC067482196DA6016B9218CA7"/>
          </w:pPr>
          <w:r w:rsidRPr="00F20161">
            <w:t>Formación</w:t>
          </w:r>
        </w:p>
      </w:docPartBody>
    </w:docPart>
    <w:docPart>
      <w:docPartPr>
        <w:name w:val="80FB4C28819D405BA89A8B0399F4A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2CFC2-9D5C-4062-930C-F5497C7F7397}"/>
      </w:docPartPr>
      <w:docPartBody>
        <w:p w:rsidR="00000000" w:rsidRDefault="00EB3548">
          <w:pPr>
            <w:pStyle w:val="80FB4C28819D405BA89A8B0399F4AA47"/>
          </w:pPr>
          <w:r w:rsidRPr="00F20161">
            <w:t>Referencias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08FBAB4252049D9944A8A6AA42AD0E1">
    <w:name w:val="E08FBAB4252049D9944A8A6AA42AD0E1"/>
  </w:style>
  <w:style w:type="paragraph" w:customStyle="1" w:styleId="658439D8070C479D8A1C074781E955FE">
    <w:name w:val="658439D8070C479D8A1C074781E955FE"/>
  </w:style>
  <w:style w:type="paragraph" w:customStyle="1" w:styleId="A9045C2F5D08402C826E375ACCF10202">
    <w:name w:val="A9045C2F5D08402C826E375ACCF10202"/>
  </w:style>
  <w:style w:type="paragraph" w:customStyle="1" w:styleId="2F31B83AC9144055B03789A29ABFAD87">
    <w:name w:val="2F31B83AC9144055B03789A29ABFAD87"/>
  </w:style>
  <w:style w:type="paragraph" w:customStyle="1" w:styleId="B5E11FE38DF24ED8B9130EB0BCD1F59B">
    <w:name w:val="B5E11FE38DF24ED8B9130EB0BCD1F59B"/>
  </w:style>
  <w:style w:type="paragraph" w:customStyle="1" w:styleId="28649537C84748768AE4CE4DDCB444B4">
    <w:name w:val="28649537C84748768AE4CE4DDCB444B4"/>
  </w:style>
  <w:style w:type="paragraph" w:customStyle="1" w:styleId="49FDBE0F0F13451CB08B0939DCD0C43B">
    <w:name w:val="49FDBE0F0F13451CB08B0939DCD0C43B"/>
  </w:style>
  <w:style w:type="paragraph" w:customStyle="1" w:styleId="CAEB23D7F15741E88D19EDF782E4357B">
    <w:name w:val="CAEB23D7F15741E88D19EDF782E4357B"/>
  </w:style>
  <w:style w:type="paragraph" w:customStyle="1" w:styleId="888BB8C53EBE4DCD960E79B4D069A9ED">
    <w:name w:val="888BB8C53EBE4DCD960E79B4D069A9ED"/>
  </w:style>
  <w:style w:type="paragraph" w:customStyle="1" w:styleId="6754BD15B9B547B79B1B5BFC49EE0515">
    <w:name w:val="6754BD15B9B547B79B1B5BFC49EE0515"/>
  </w:style>
  <w:style w:type="paragraph" w:customStyle="1" w:styleId="F21F40012D25407788D687D4071579DA">
    <w:name w:val="F21F40012D25407788D687D4071579DA"/>
  </w:style>
  <w:style w:type="paragraph" w:customStyle="1" w:styleId="3E71FE59C9CD432B81B708D14196BF53">
    <w:name w:val="3E71FE59C9CD432B81B708D14196BF53"/>
  </w:style>
  <w:style w:type="paragraph" w:customStyle="1" w:styleId="FFA734C41E5942A3819F778B31C47317">
    <w:name w:val="FFA734C41E5942A3819F778B31C47317"/>
  </w:style>
  <w:style w:type="paragraph" w:customStyle="1" w:styleId="BA1A13B12BE3470B92D459ADE7BB15C9">
    <w:name w:val="BA1A13B12BE3470B92D459ADE7BB15C9"/>
  </w:style>
  <w:style w:type="paragraph" w:customStyle="1" w:styleId="ED61D27E570E4129816DD92C48B75B74">
    <w:name w:val="ED61D27E570E4129816DD92C48B75B74"/>
  </w:style>
  <w:style w:type="paragraph" w:customStyle="1" w:styleId="BE656ABE30604FE5BD72308A374A9DC7">
    <w:name w:val="BE656ABE30604FE5BD72308A374A9DC7"/>
  </w:style>
  <w:style w:type="paragraph" w:customStyle="1" w:styleId="113E1DCBE71547CFB8CC8A8018BABEDB">
    <w:name w:val="113E1DCBE71547CFB8CC8A8018BABEDB"/>
  </w:style>
  <w:style w:type="paragraph" w:customStyle="1" w:styleId="6ABEDF2D20C64C86B35959D1FBDC2B58">
    <w:name w:val="6ABEDF2D20C64C86B35959D1FBDC2B58"/>
  </w:style>
  <w:style w:type="paragraph" w:customStyle="1" w:styleId="65488DF086AB48D0900748318A9CE192">
    <w:name w:val="65488DF086AB48D0900748318A9CE192"/>
  </w:style>
  <w:style w:type="paragraph" w:customStyle="1" w:styleId="10D507EBC067482196DA6016B9218CA7">
    <w:name w:val="10D507EBC067482196DA6016B9218CA7"/>
  </w:style>
  <w:style w:type="paragraph" w:customStyle="1" w:styleId="502FA0A20F6041E5A2F5E1E3D2597D14">
    <w:name w:val="502FA0A20F6041E5A2F5E1E3D2597D14"/>
  </w:style>
  <w:style w:type="paragraph" w:customStyle="1" w:styleId="FABFB67BDE1D4AE8BC7995A21280836B">
    <w:name w:val="FABFB67BDE1D4AE8BC7995A21280836B"/>
  </w:style>
  <w:style w:type="paragraph" w:customStyle="1" w:styleId="A690ACB629B64A40A5605CA3DBFB32F6">
    <w:name w:val="A690ACB629B64A40A5605CA3DBFB32F6"/>
  </w:style>
  <w:style w:type="paragraph" w:customStyle="1" w:styleId="26680AA0D2F04FE78ED85E18AF76B291">
    <w:name w:val="26680AA0D2F04FE78ED85E18AF76B291"/>
  </w:style>
  <w:style w:type="paragraph" w:customStyle="1" w:styleId="0790158D00604356A30E63BDE9145E89">
    <w:name w:val="0790158D00604356A30E63BDE9145E89"/>
  </w:style>
  <w:style w:type="paragraph" w:customStyle="1" w:styleId="116604C1DEBA4BF0B5125D574AF23CB5">
    <w:name w:val="116604C1DEBA4BF0B5125D574AF23CB5"/>
  </w:style>
  <w:style w:type="paragraph" w:customStyle="1" w:styleId="BC46D00456C34DC8AF841AFFF07CFEE1">
    <w:name w:val="BC46D00456C34DC8AF841AFFF07CFEE1"/>
  </w:style>
  <w:style w:type="paragraph" w:customStyle="1" w:styleId="80FB4C28819D405BA89A8B0399F4AA47">
    <w:name w:val="80FB4C28819D405BA89A8B0399F4AA47"/>
  </w:style>
  <w:style w:type="paragraph" w:customStyle="1" w:styleId="9D055A5EA4384EF781EFD69B270DF2DC">
    <w:name w:val="9D055A5EA4384EF781EFD69B270DF2DC"/>
  </w:style>
  <w:style w:type="paragraph" w:customStyle="1" w:styleId="7B4CCE778A0341859174A2C4F6F0563E">
    <w:name w:val="7B4CCE778A0341859174A2C4F6F0563E"/>
  </w:style>
  <w:style w:type="paragraph" w:customStyle="1" w:styleId="730D1762B07F4E78B66B7531C762C604">
    <w:name w:val="730D1762B07F4E78B66B7531C762C604"/>
  </w:style>
  <w:style w:type="paragraph" w:customStyle="1" w:styleId="57143402821E4CEC9CD939A67776329A">
    <w:name w:val="57143402821E4CEC9CD939A67776329A"/>
  </w:style>
  <w:style w:type="paragraph" w:customStyle="1" w:styleId="CAEC5DBDE7414E4D9D1A79249CFAEA93">
    <w:name w:val="CAEC5DBDE7414E4D9D1A79249CFAEA93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0A3F82A036A9483F9AC63FD5CAC40F0C">
    <w:name w:val="0A3F82A036A9483F9AC63FD5CAC40F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16c05727-aa75-4e4a-9b5f-8a80a1165891"/>
    <ds:schemaRef ds:uri="71af3243-3dd4-4a8d-8c0d-dd76da1f02a5"/>
    <ds:schemaRef ds:uri="http://schemas.microsoft.com/office/infopath/2007/PartnerControls"/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azules.dotx</Template>
  <TotalTime>0</TotalTime>
  <Pages>1</Pages>
  <Words>69</Words>
  <Characters>595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2024-03-13T01:58:00Z</dcterms:created>
  <dcterms:modified xsi:type="dcterms:W3CDTF">2024-03-13T02:39:00Z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