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:rsidRPr="0059649E" w14:paraId="16B289C1" w14:textId="77777777" w:rsidTr="001B2ABD">
        <w:trPr>
          <w:trHeight w:val="4410"/>
        </w:trPr>
        <w:tc>
          <w:tcPr>
            <w:tcW w:w="3600" w:type="dxa"/>
            <w:vAlign w:val="bottom"/>
          </w:tcPr>
          <w:p w14:paraId="54FAE7AB" w14:textId="2EFD1F3B" w:rsidR="001B2ABD" w:rsidRPr="0059649E" w:rsidRDefault="00627DA6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533DF1DD" wp14:editId="50F3D538">
                  <wp:extent cx="2143125" cy="2143125"/>
                  <wp:effectExtent l="0" t="0" r="9525" b="9525"/>
                  <wp:docPr id="138972615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38967E96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008316D0" w14:textId="719E7AED" w:rsidR="001B2ABD" w:rsidRPr="0059649E" w:rsidRDefault="006922E7" w:rsidP="001B2ABD">
            <w:pPr>
              <w:pStyle w:val="Ttulo"/>
            </w:pPr>
            <w:r>
              <w:t>Josué daniel Eguigure</w:t>
            </w:r>
          </w:p>
          <w:p w14:paraId="400EE6A1" w14:textId="0201A1DB" w:rsidR="001B2ABD" w:rsidRPr="0059649E" w:rsidRDefault="001B2ABD" w:rsidP="001B2ABD">
            <w:pPr>
              <w:pStyle w:val="Subttulo"/>
            </w:pPr>
          </w:p>
        </w:tc>
      </w:tr>
      <w:tr w:rsidR="001B2ABD" w:rsidRPr="0059649E" w14:paraId="0A2D15BF" w14:textId="77777777" w:rsidTr="001B2ABD">
        <w:tc>
          <w:tcPr>
            <w:tcW w:w="3600" w:type="dxa"/>
          </w:tcPr>
          <w:sdt>
            <w:sdtPr>
              <w:id w:val="-1711873194"/>
              <w:placeholder>
                <w:docPart w:val="BD454FB23E49455D976AAE775EB92590"/>
              </w:placeholder>
              <w:temporary/>
              <w:showingPlcHdr/>
              <w15:appearance w15:val="hidden"/>
            </w:sdtPr>
            <w:sdtEndPr/>
            <w:sdtContent>
              <w:p w14:paraId="5A5B7931" w14:textId="77777777" w:rsidR="001B2ABD" w:rsidRPr="0059649E" w:rsidRDefault="00036450" w:rsidP="00036450">
                <w:pPr>
                  <w:pStyle w:val="Ttulo3"/>
                </w:pPr>
                <w:r w:rsidRPr="0059649E">
                  <w:rPr>
                    <w:lang w:bidi="es-ES"/>
                  </w:rPr>
                  <w:t>Perfil</w:t>
                </w:r>
              </w:p>
            </w:sdtContent>
          </w:sdt>
          <w:p w14:paraId="07FB5251" w14:textId="53AF60CD" w:rsidR="00036450" w:rsidRDefault="006922E7" w:rsidP="006922E7">
            <w:r>
              <w:t>Estudiante de la carrera de licenciatura en turismo desde el 20 de enero del 2021 hasta el presente, queriendo poder desarrollar mas mi conocimiento y mejorar en diferentes áreas para poder desenvolverme de gran manera en el ámbito laboral.</w:t>
            </w:r>
          </w:p>
          <w:p w14:paraId="41B50704" w14:textId="77777777" w:rsidR="006922E7" w:rsidRDefault="006922E7" w:rsidP="006922E7"/>
          <w:p w14:paraId="14E005BA" w14:textId="5D3DD06F" w:rsidR="00541123" w:rsidRPr="0059649E" w:rsidRDefault="008A1B72" w:rsidP="00036450">
            <w:r>
              <w:t>Buscando la oportunidad en el ámbito laboral para aumentar los conocimientos y la experiencia para poder abrirme camino en este mundo laboral y llegar a lograr todos los objetivos propuestos.</w:t>
            </w:r>
          </w:p>
          <w:sdt>
            <w:sdtPr>
              <w:id w:val="-1954003311"/>
              <w:placeholder>
                <w:docPart w:val="0C65E6F61B484E5BA8E3C4C629E837D5"/>
              </w:placeholder>
              <w:temporary/>
              <w:showingPlcHdr/>
              <w15:appearance w15:val="hidden"/>
            </w:sdtPr>
            <w:sdtEndPr/>
            <w:sdtContent>
              <w:p w14:paraId="20C5505E" w14:textId="77777777" w:rsidR="00036450" w:rsidRPr="0059649E" w:rsidRDefault="00CB0055" w:rsidP="00CB0055">
                <w:pPr>
                  <w:pStyle w:val="Ttulo3"/>
                </w:pPr>
                <w:r w:rsidRPr="0059649E">
                  <w:rPr>
                    <w:lang w:bidi="es-ES"/>
                  </w:rPr>
                  <w:t>Contacto</w:t>
                </w:r>
              </w:p>
            </w:sdtContent>
          </w:sdt>
          <w:sdt>
            <w:sdtPr>
              <w:id w:val="1111563247"/>
              <w:placeholder>
                <w:docPart w:val="C7F49CCFA23D423D8C0D0635FE751D9D"/>
              </w:placeholder>
              <w:temporary/>
              <w:showingPlcHdr/>
              <w15:appearance w15:val="hidden"/>
            </w:sdtPr>
            <w:sdtEndPr/>
            <w:sdtContent>
              <w:p w14:paraId="4CA8F1E7" w14:textId="77777777" w:rsidR="004D3011" w:rsidRPr="0059649E" w:rsidRDefault="004D3011" w:rsidP="004D3011">
                <w:r w:rsidRPr="0059649E">
                  <w:rPr>
                    <w:lang w:bidi="es-ES"/>
                  </w:rPr>
                  <w:t>TELÉFONO:</w:t>
                </w:r>
              </w:p>
            </w:sdtContent>
          </w:sdt>
          <w:p w14:paraId="0854F6E6" w14:textId="7BF36BE6" w:rsidR="004D3011" w:rsidRPr="0059649E" w:rsidRDefault="006922E7" w:rsidP="004D3011">
            <w:r>
              <w:t>3351-5464</w:t>
            </w:r>
          </w:p>
          <w:p w14:paraId="01AB9BD2" w14:textId="77777777" w:rsidR="004D3011" w:rsidRPr="0059649E" w:rsidRDefault="004D3011" w:rsidP="004D3011"/>
          <w:sdt>
            <w:sdtPr>
              <w:id w:val="-240260293"/>
              <w:placeholder>
                <w:docPart w:val="14A6A17E1B5F4796964AD4B422728CD6"/>
              </w:placeholder>
              <w:temporary/>
              <w:showingPlcHdr/>
              <w15:appearance w15:val="hidden"/>
            </w:sdtPr>
            <w:sdtEndPr/>
            <w:sdtContent>
              <w:p w14:paraId="2F857AEA" w14:textId="77777777" w:rsidR="004D3011" w:rsidRPr="0059649E" w:rsidRDefault="004D3011" w:rsidP="004D3011">
                <w:r w:rsidRPr="0059649E">
                  <w:rPr>
                    <w:lang w:bidi="es-ES"/>
                  </w:rPr>
                  <w:t>CORREO ELECTRÓNICO:</w:t>
                </w:r>
              </w:p>
            </w:sdtContent>
          </w:sdt>
          <w:p w14:paraId="46DF0808" w14:textId="6BC5127A" w:rsidR="00561EB7" w:rsidRPr="00561EB7" w:rsidRDefault="006922E7" w:rsidP="004142CD">
            <w:pPr>
              <w:rPr>
                <w:color w:val="B85A22" w:themeColor="accent2" w:themeShade="BF"/>
                <w:szCs w:val="18"/>
                <w:u w:val="single"/>
              </w:rPr>
            </w:pPr>
            <w:r>
              <w:rPr>
                <w:color w:val="B85A22" w:themeColor="accent2" w:themeShade="BF"/>
                <w:szCs w:val="18"/>
                <w:u w:val="single"/>
              </w:rPr>
              <w:t>Josueguigure32mail.com</w:t>
            </w:r>
          </w:p>
          <w:p w14:paraId="7548DA21" w14:textId="12D00315" w:rsidR="004D3011" w:rsidRPr="0059649E" w:rsidRDefault="006922E7" w:rsidP="00CB0055">
            <w:pPr>
              <w:pStyle w:val="Ttulo3"/>
            </w:pPr>
            <w:r>
              <w:t>Pasatiempos e intereses</w:t>
            </w:r>
          </w:p>
          <w:p w14:paraId="06E50FF7" w14:textId="66B82433" w:rsidR="004D3011" w:rsidRPr="0059649E" w:rsidRDefault="006922E7" w:rsidP="004D3011">
            <w:r>
              <w:t>Deportes</w:t>
            </w:r>
          </w:p>
          <w:p w14:paraId="1CA22078" w14:textId="3F6CB142" w:rsidR="004D3011" w:rsidRPr="0059649E" w:rsidRDefault="006922E7" w:rsidP="004D3011">
            <w:r>
              <w:t>Historia</w:t>
            </w:r>
          </w:p>
          <w:p w14:paraId="12C455BE" w14:textId="4521E8BF" w:rsidR="004D3011" w:rsidRPr="0059649E" w:rsidRDefault="006922E7" w:rsidP="004D3011">
            <w:r>
              <w:t>Música</w:t>
            </w:r>
          </w:p>
          <w:p w14:paraId="111A0BB4" w14:textId="452BD4CD" w:rsidR="004D3011" w:rsidRPr="0059649E" w:rsidRDefault="004D3011" w:rsidP="004D3011"/>
        </w:tc>
        <w:tc>
          <w:tcPr>
            <w:tcW w:w="720" w:type="dxa"/>
          </w:tcPr>
          <w:p w14:paraId="2F3FBC47" w14:textId="77777777" w:rsidR="001B2ABD" w:rsidRPr="0059649E" w:rsidRDefault="001B2AB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49110328"/>
              <w:placeholder>
                <w:docPart w:val="C736B7D5C8834DE48DB692E9C655F441"/>
              </w:placeholder>
              <w:temporary/>
              <w:showingPlcHdr/>
              <w15:appearance w15:val="hidden"/>
            </w:sdtPr>
            <w:sdtEndPr/>
            <w:sdtContent>
              <w:p w14:paraId="3B26B900" w14:textId="77777777" w:rsidR="001B2ABD" w:rsidRPr="0059649E" w:rsidRDefault="00E25A26" w:rsidP="00036450">
                <w:pPr>
                  <w:pStyle w:val="Ttulo2"/>
                </w:pPr>
                <w:r w:rsidRPr="0059649E">
                  <w:rPr>
                    <w:lang w:bidi="es-ES"/>
                  </w:rPr>
                  <w:t>EDUCACIÓN</w:t>
                </w:r>
              </w:p>
            </w:sdtContent>
          </w:sdt>
          <w:p w14:paraId="5793FA3C" w14:textId="4A4C0F6F" w:rsidR="00036450" w:rsidRPr="0059649E" w:rsidRDefault="006922E7" w:rsidP="00B359E4">
            <w:pPr>
              <w:pStyle w:val="Ttulo4"/>
            </w:pPr>
            <w:r>
              <w:t>Centro Educativo Shemá</w:t>
            </w:r>
          </w:p>
          <w:p w14:paraId="62F3A357" w14:textId="1688F6E6" w:rsidR="00036450" w:rsidRPr="0059649E" w:rsidRDefault="006922E7" w:rsidP="00B359E4">
            <w:pPr>
              <w:pStyle w:val="Fecha"/>
            </w:pPr>
            <w:r>
              <w:t>15 de febrero del 2003</w:t>
            </w:r>
            <w:r w:rsidR="00036450"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="00036450" w:rsidRPr="0059649E">
              <w:rPr>
                <w:lang w:bidi="es-ES"/>
              </w:rPr>
              <w:t xml:space="preserve"> </w:t>
            </w:r>
            <w:r>
              <w:t>30 de noviembre del 2014</w:t>
            </w:r>
          </w:p>
          <w:p w14:paraId="37CE2EC0" w14:textId="781DBEFC" w:rsidR="00CC0C6D" w:rsidRPr="0059649E" w:rsidRDefault="006922E7" w:rsidP="00CC0C6D">
            <w:r>
              <w:t>Primaria y educación básica</w:t>
            </w:r>
            <w:r w:rsidR="00CC0C6D" w:rsidRPr="0059649E">
              <w:rPr>
                <w:lang w:bidi="es-ES"/>
              </w:rPr>
              <w:t xml:space="preserve"> </w:t>
            </w:r>
          </w:p>
          <w:p w14:paraId="7BE45609" w14:textId="77777777" w:rsidR="00036450" w:rsidRPr="0059649E" w:rsidRDefault="004142CD" w:rsidP="004142CD">
            <w:r w:rsidRPr="0059649E">
              <w:rPr>
                <w:lang w:bidi="es-ES"/>
              </w:rPr>
              <w:t xml:space="preserve"> </w:t>
            </w:r>
          </w:p>
          <w:p w14:paraId="01C592C1" w14:textId="7F3C3AE8" w:rsidR="00036450" w:rsidRPr="0059649E" w:rsidRDefault="006922E7" w:rsidP="00B359E4">
            <w:pPr>
              <w:pStyle w:val="Ttulo4"/>
            </w:pPr>
            <w:r>
              <w:t>Instituto Tecnológico Internacional</w:t>
            </w:r>
          </w:p>
          <w:p w14:paraId="139BB6C8" w14:textId="12CB5808" w:rsidR="00036450" w:rsidRPr="0059649E" w:rsidRDefault="006922E7" w:rsidP="00B359E4">
            <w:pPr>
              <w:pStyle w:val="Fecha"/>
            </w:pPr>
            <w:r>
              <w:t>15 de febrero del 2015</w:t>
            </w:r>
            <w:r w:rsidR="00036450"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="00036450" w:rsidRPr="0059649E">
              <w:rPr>
                <w:lang w:bidi="es-ES"/>
              </w:rPr>
              <w:t xml:space="preserve"> </w:t>
            </w:r>
            <w:r>
              <w:t>30 de noviembre del 2017</w:t>
            </w:r>
          </w:p>
          <w:p w14:paraId="72531330" w14:textId="14341D84" w:rsidR="004142CD" w:rsidRDefault="008A1B72" w:rsidP="00036450">
            <w:r>
              <w:t>Estudios básicos de ingeniería en informática aplicada.</w:t>
            </w:r>
          </w:p>
          <w:p w14:paraId="348F4EA6" w14:textId="77777777" w:rsidR="006C49F9" w:rsidRDefault="006C49F9" w:rsidP="00036450"/>
          <w:p w14:paraId="503E9DFF" w14:textId="4F315FF3" w:rsidR="006C49F9" w:rsidRPr="006C49F9" w:rsidRDefault="006C49F9" w:rsidP="00036450">
            <w:pPr>
              <w:rPr>
                <w:b/>
                <w:bCs/>
              </w:rPr>
            </w:pPr>
            <w:r w:rsidRPr="006C49F9">
              <w:rPr>
                <w:b/>
                <w:bCs/>
              </w:rPr>
              <w:t>Estudiante de la carrera de Turismo en la UTH</w:t>
            </w:r>
          </w:p>
          <w:sdt>
            <w:sdtPr>
              <w:id w:val="1001553383"/>
              <w:placeholder>
                <w:docPart w:val="495063EF901746BFA41D7589386BBA18"/>
              </w:placeholder>
              <w:temporary/>
              <w:showingPlcHdr/>
              <w15:appearance w15:val="hidden"/>
            </w:sdtPr>
            <w:sdtEndPr/>
            <w:sdtContent>
              <w:p w14:paraId="78141F88" w14:textId="77777777" w:rsidR="00036450" w:rsidRPr="0059649E" w:rsidRDefault="00036450" w:rsidP="00036450">
                <w:pPr>
                  <w:pStyle w:val="Ttulo2"/>
                </w:pPr>
                <w:r w:rsidRPr="0059649E">
                  <w:rPr>
                    <w:lang w:bidi="es-ES"/>
                  </w:rPr>
                  <w:t>EXPERIENCIA LABORAL</w:t>
                </w:r>
              </w:p>
            </w:sdtContent>
          </w:sdt>
          <w:p w14:paraId="494F8F89" w14:textId="467C483E" w:rsidR="005F4ECE" w:rsidRDefault="00541123" w:rsidP="005F4ECE">
            <w:pPr>
              <w:pStyle w:val="Ttulo4"/>
            </w:pPr>
            <w:r>
              <w:t>Trabajo con niños durante 4 años en la iglesia de mi colonia.</w:t>
            </w:r>
          </w:p>
          <w:p w14:paraId="69612094" w14:textId="77777777" w:rsidR="005F4ECE" w:rsidRPr="005F4ECE" w:rsidRDefault="005F4ECE" w:rsidP="005F4ECE"/>
          <w:p w14:paraId="0CC17762" w14:textId="6FF1F49B" w:rsidR="005F4ECE" w:rsidRPr="005F4ECE" w:rsidRDefault="005F4ECE" w:rsidP="005F4ECE">
            <w:pPr>
              <w:rPr>
                <w:b/>
                <w:bCs/>
              </w:rPr>
            </w:pPr>
            <w:r w:rsidRPr="005F4ECE">
              <w:rPr>
                <w:b/>
                <w:bCs/>
              </w:rPr>
              <w:t>Buscando experiencia laboral.</w:t>
            </w:r>
          </w:p>
          <w:p w14:paraId="2E83F7B9" w14:textId="530698C5" w:rsidR="006922E7" w:rsidRPr="0059649E" w:rsidRDefault="006922E7" w:rsidP="006922E7">
            <w:pPr>
              <w:pStyle w:val="Ttulo2"/>
            </w:pPr>
            <w:r>
              <w:t>Cursos</w:t>
            </w:r>
          </w:p>
          <w:p w14:paraId="17C33985" w14:textId="1A8F304B" w:rsidR="006922E7" w:rsidRPr="0059649E" w:rsidRDefault="006922E7" w:rsidP="006922E7">
            <w:pPr>
              <w:pStyle w:val="Ttulo4"/>
              <w:rPr>
                <w:bCs/>
              </w:rPr>
            </w:pPr>
            <w:r>
              <w:t>Manejo y cuidado de dispositivos electrónicos</w:t>
            </w:r>
            <w:r w:rsidRPr="0059649E">
              <w:rPr>
                <w:lang w:bidi="es-ES"/>
              </w:rPr>
              <w:t xml:space="preserve"> </w:t>
            </w:r>
          </w:p>
          <w:p w14:paraId="37825778" w14:textId="6D4656A9" w:rsidR="006922E7" w:rsidRPr="0059649E" w:rsidRDefault="006922E7" w:rsidP="006922E7">
            <w:pPr>
              <w:pStyle w:val="Fecha"/>
            </w:pPr>
            <w:r>
              <w:t>4 de abril del 2016</w:t>
            </w:r>
            <w:r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Pr="0059649E">
              <w:rPr>
                <w:lang w:bidi="es-ES"/>
              </w:rPr>
              <w:t xml:space="preserve"> </w:t>
            </w:r>
            <w:r>
              <w:t>20 de abril del 2016</w:t>
            </w:r>
          </w:p>
          <w:p w14:paraId="1E625A42" w14:textId="45AED903" w:rsidR="006922E7" w:rsidRDefault="008A1B72" w:rsidP="006922E7">
            <w:pPr>
              <w:rPr>
                <w:lang w:bidi="es-ES"/>
              </w:rPr>
            </w:pPr>
            <w:r>
              <w:t>Curso para el manejo y cuidado de los dispositivos electrón</w:t>
            </w:r>
            <w:r w:rsidR="005F4ECE">
              <w:t>ico.</w:t>
            </w:r>
          </w:p>
          <w:p w14:paraId="12734A64" w14:textId="77777777" w:rsidR="006922E7" w:rsidRDefault="006922E7" w:rsidP="006922E7">
            <w:pPr>
              <w:rPr>
                <w:lang w:bidi="es-ES"/>
              </w:rPr>
            </w:pPr>
          </w:p>
          <w:p w14:paraId="27D0B202" w14:textId="06E09005" w:rsidR="006922E7" w:rsidRPr="0059649E" w:rsidRDefault="008A1B72" w:rsidP="006922E7">
            <w:pPr>
              <w:pStyle w:val="Ttulo4"/>
              <w:rPr>
                <w:bCs/>
              </w:rPr>
            </w:pPr>
            <w:r>
              <w:t xml:space="preserve">Trabajo social </w:t>
            </w:r>
            <w:r w:rsidR="006922E7" w:rsidRPr="0059649E">
              <w:rPr>
                <w:lang w:bidi="es-ES"/>
              </w:rPr>
              <w:t xml:space="preserve"> </w:t>
            </w:r>
          </w:p>
          <w:p w14:paraId="0C49CB06" w14:textId="36BFF013" w:rsidR="006922E7" w:rsidRPr="0059649E" w:rsidRDefault="008A1B72" w:rsidP="006922E7">
            <w:pPr>
              <w:pStyle w:val="Fecha"/>
            </w:pPr>
            <w:r>
              <w:t>5 de noviembre del 2017</w:t>
            </w:r>
            <w:r w:rsidR="006922E7"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="006922E7" w:rsidRPr="0059649E">
              <w:rPr>
                <w:lang w:bidi="es-ES"/>
              </w:rPr>
              <w:t xml:space="preserve"> </w:t>
            </w:r>
            <w:r>
              <w:t>30 de noviembre del 2017</w:t>
            </w:r>
          </w:p>
          <w:p w14:paraId="05FE65EC" w14:textId="3CC10DCB" w:rsidR="006922E7" w:rsidRDefault="008A1B72" w:rsidP="006922E7">
            <w:pPr>
              <w:rPr>
                <w:lang w:bidi="es-ES"/>
              </w:rPr>
            </w:pPr>
            <w:r>
              <w:t>Trabajo social supervisado en el área verde, para la plantación y cuidado, además de mejora en calidad ambiental.</w:t>
            </w:r>
            <w:r w:rsidR="006922E7" w:rsidRPr="0059649E">
              <w:rPr>
                <w:lang w:bidi="es-ES"/>
              </w:rPr>
              <w:t xml:space="preserve"> </w:t>
            </w:r>
          </w:p>
          <w:p w14:paraId="75F5D4F4" w14:textId="77777777" w:rsidR="006922E7" w:rsidRPr="0059649E" w:rsidRDefault="006922E7" w:rsidP="006922E7"/>
          <w:p w14:paraId="13A8F226" w14:textId="48D72A90" w:rsidR="006922E7" w:rsidRPr="006922E7" w:rsidRDefault="008A1B72" w:rsidP="006922E7">
            <w:pPr>
              <w:pStyle w:val="Ttulo4"/>
              <w:rPr>
                <w:lang w:bidi="es-ES"/>
              </w:rPr>
            </w:pPr>
            <w:r>
              <w:t xml:space="preserve">Manipulación Segura de Alimentos </w:t>
            </w:r>
            <w:r w:rsidR="006922E7" w:rsidRPr="0059649E">
              <w:rPr>
                <w:lang w:bidi="es-ES"/>
              </w:rPr>
              <w:t xml:space="preserve"> </w:t>
            </w:r>
          </w:p>
          <w:p w14:paraId="14A38174" w14:textId="0FEC1803" w:rsidR="006922E7" w:rsidRPr="0059649E" w:rsidRDefault="008A1B72" w:rsidP="006922E7">
            <w:pPr>
              <w:pStyle w:val="Fecha"/>
            </w:pPr>
            <w:r>
              <w:t>19 de febrero del 2024</w:t>
            </w:r>
            <w:r w:rsidR="006922E7"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="006922E7" w:rsidRPr="0059649E">
              <w:rPr>
                <w:lang w:bidi="es-ES"/>
              </w:rPr>
              <w:t xml:space="preserve"> </w:t>
            </w:r>
            <w:r>
              <w:t>2 de marzo del 2024</w:t>
            </w:r>
          </w:p>
          <w:p w14:paraId="5FA9E9C6" w14:textId="7DD1D612" w:rsidR="006922E7" w:rsidRPr="0059649E" w:rsidRDefault="008A1B72" w:rsidP="006922E7">
            <w:r>
              <w:t>Curso para la manipulación segura de alimentos, evitar la contaminación cruzada, y todo lo referente a una segura manipulación de alimentos.</w:t>
            </w:r>
            <w:r w:rsidR="006922E7" w:rsidRPr="0059649E">
              <w:rPr>
                <w:lang w:bidi="es-ES"/>
              </w:rPr>
              <w:t xml:space="preserve"> </w:t>
            </w:r>
          </w:p>
          <w:p w14:paraId="451C269B" w14:textId="77777777" w:rsidR="004D3011" w:rsidRDefault="004D3011" w:rsidP="00036450"/>
          <w:p w14:paraId="17CF4D97" w14:textId="4A86B3AF" w:rsidR="006922E7" w:rsidRPr="0059649E" w:rsidRDefault="008A1B72" w:rsidP="006922E7">
            <w:pPr>
              <w:pStyle w:val="Ttulo4"/>
              <w:rPr>
                <w:bCs/>
              </w:rPr>
            </w:pPr>
            <w:r>
              <w:t>Herramientas para el Servicio al Cliente</w:t>
            </w:r>
            <w:r w:rsidR="006922E7" w:rsidRPr="0059649E">
              <w:rPr>
                <w:lang w:bidi="es-ES"/>
              </w:rPr>
              <w:t xml:space="preserve"> </w:t>
            </w:r>
          </w:p>
          <w:p w14:paraId="06E056ED" w14:textId="5BE0DD0E" w:rsidR="006922E7" w:rsidRPr="0059649E" w:rsidRDefault="008A1B72" w:rsidP="006922E7">
            <w:pPr>
              <w:pStyle w:val="Fecha"/>
            </w:pPr>
            <w:r>
              <w:t>4 de marzo del 202</w:t>
            </w:r>
            <w:r w:rsidR="006C49F9">
              <w:t>4</w:t>
            </w:r>
            <w:r w:rsidR="006922E7"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="006922E7" w:rsidRPr="0059649E">
              <w:rPr>
                <w:lang w:bidi="es-ES"/>
              </w:rPr>
              <w:t xml:space="preserve"> </w:t>
            </w:r>
            <w:r>
              <w:t>15 de marzo del 2024</w:t>
            </w:r>
          </w:p>
          <w:p w14:paraId="677376FF" w14:textId="292DA55A" w:rsidR="006922E7" w:rsidRPr="0059649E" w:rsidRDefault="008A1B72" w:rsidP="006922E7">
            <w:r>
              <w:t>Curso en las herramientas necesarias para ofrecer un buen servicio al cliente.</w:t>
            </w:r>
            <w:r w:rsidR="006922E7" w:rsidRPr="0059649E">
              <w:rPr>
                <w:lang w:bidi="es-ES"/>
              </w:rPr>
              <w:t xml:space="preserve"> </w:t>
            </w:r>
          </w:p>
          <w:p w14:paraId="1E807AF1" w14:textId="77777777" w:rsidR="006922E7" w:rsidRPr="0059649E" w:rsidRDefault="006922E7" w:rsidP="00036450"/>
          <w:sdt>
            <w:sdtPr>
              <w:id w:val="1669594239"/>
              <w:placeholder>
                <w:docPart w:val="B2A61B51E136487D8431967030277598"/>
              </w:placeholder>
              <w:temporary/>
              <w:showingPlcHdr/>
              <w15:appearance w15:val="hidden"/>
            </w:sdtPr>
            <w:sdtEndPr/>
            <w:sdtContent>
              <w:p w14:paraId="6401E84A" w14:textId="77777777" w:rsidR="00036450" w:rsidRPr="0059649E" w:rsidRDefault="00180329" w:rsidP="00036450">
                <w:pPr>
                  <w:pStyle w:val="Ttulo2"/>
                </w:pPr>
                <w:r w:rsidRPr="0059649E">
                  <w:rPr>
                    <w:rStyle w:val="Ttulo2Car"/>
                    <w:b/>
                    <w:lang w:bidi="es-ES"/>
                  </w:rPr>
                  <w:t>APTITUDES</w:t>
                </w:r>
              </w:p>
            </w:sdtContent>
          </w:sdt>
          <w:p w14:paraId="383952DF" w14:textId="4B08CB06" w:rsidR="00036450" w:rsidRPr="008A1B72" w:rsidRDefault="008A1B72" w:rsidP="004D3011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Honesto, respetuoso, con ganas de aprender, abierto a conocimientos nuevos.</w:t>
            </w:r>
          </w:p>
        </w:tc>
      </w:tr>
    </w:tbl>
    <w:p w14:paraId="7EA806F7" w14:textId="2A6790BF" w:rsidR="00561EB7" w:rsidRDefault="00561EB7" w:rsidP="000C45FF">
      <w:pPr>
        <w:tabs>
          <w:tab w:val="left" w:pos="990"/>
        </w:tabs>
      </w:pPr>
    </w:p>
    <w:p w14:paraId="03ACBFCD" w14:textId="6228AC14" w:rsidR="00F51E11" w:rsidRPr="0059649E" w:rsidRDefault="00442F94" w:rsidP="000C45FF">
      <w:pPr>
        <w:tabs>
          <w:tab w:val="left" w:pos="99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E64A59" wp14:editId="5F17316E">
                <wp:simplePos x="0" y="0"/>
                <wp:positionH relativeFrom="page">
                  <wp:posOffset>-187414</wp:posOffset>
                </wp:positionH>
                <wp:positionV relativeFrom="margin">
                  <wp:align>bottom</wp:align>
                </wp:positionV>
                <wp:extent cx="8772231" cy="10052266"/>
                <wp:effectExtent l="0" t="0" r="0" b="6350"/>
                <wp:wrapTopAndBottom/>
                <wp:docPr id="704" name="Group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2231" cy="10052266"/>
                          <a:chOff x="0" y="0"/>
                          <a:chExt cx="8772231" cy="10052266"/>
                        </a:xfrm>
                      </wpg:grpSpPr>
                      <pic:pic xmlns:pic="http://schemas.openxmlformats.org/drawingml/2006/picture">
                        <pic:nvPicPr>
                          <pic:cNvPr id="793" name="Picture 79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3488"/>
                            <a:ext cx="1359408" cy="7056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899477" y="396875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0A755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056251" y="396875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544D2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899477" y="613156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CBCD8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99477" y="831469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172C3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9477" y="1049909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241B2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99477" y="1265809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E0A5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99477" y="1484249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6EFFF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899477" y="1702816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AB64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899477" y="1918970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6049E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9477" y="2137410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727E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99477" y="2353310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EE4D7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193796" y="2572385"/>
                            <a:ext cx="183740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984D6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>Otorga el presente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76064" y="2572385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B8E4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890249" y="2969275"/>
                            <a:ext cx="4415301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5C4A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7D0E1"/>
                                  <w:w w:val="122"/>
                                  <w:sz w:val="96"/>
                                </w:rPr>
                                <w:t>CERTIFICADO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882005" y="2969403"/>
                            <a:ext cx="234312" cy="807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5053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57D0E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21460" y="2659380"/>
                            <a:ext cx="5029454" cy="1282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927417" y="3784556"/>
                            <a:ext cx="315456" cy="470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FA3C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8"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163637" y="3919643"/>
                            <a:ext cx="73780" cy="235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45D56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18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22057" y="3921379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7123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62698" y="3921379"/>
                            <a:ext cx="376703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509E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098290" y="3921379"/>
                            <a:ext cx="46892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E07F9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451350" y="3921379"/>
                            <a:ext cx="306092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440C5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756019" y="3921379"/>
                            <a:ext cx="11776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D711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42379" y="394995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C1C8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99477" y="4248404"/>
                            <a:ext cx="2591958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CA1E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Por haber aprobado el curso: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840736" y="4248404"/>
                            <a:ext cx="109352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EC02F4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22016" y="4248404"/>
                            <a:ext cx="109352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E7357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005836" y="4248404"/>
                            <a:ext cx="980218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4774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745230" y="4248404"/>
                            <a:ext cx="109352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0DA75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26510" y="4248404"/>
                            <a:ext cx="548079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17B26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237990" y="4248404"/>
                            <a:ext cx="3389923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8741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789166" y="4248404"/>
                            <a:ext cx="109352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5C58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872859" y="4248404"/>
                            <a:ext cx="49626" cy="223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DF209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896937" y="4528820"/>
                            <a:ext cx="3448737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C5F66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Impartido en la Unidad Operativa: 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90976" y="4528820"/>
                            <a:ext cx="47247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B5E69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46830" y="4528820"/>
                            <a:ext cx="400326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B4E5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857619" y="4528820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7B9C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96937" y="4820920"/>
                            <a:ext cx="1785379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1185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Del 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240915" y="4820920"/>
                            <a:ext cx="35423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CD54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07615" y="4820920"/>
                            <a:ext cx="350455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8FDF9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772029" y="4820920"/>
                            <a:ext cx="11776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B8E5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860929" y="4820920"/>
                            <a:ext cx="8602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091B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 al 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508629" y="4820920"/>
                            <a:ext cx="11776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27CA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597910" y="4820920"/>
                            <a:ext cx="59071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3B027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042410" y="4820920"/>
                            <a:ext cx="366369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E7DF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__________ duración ________ horas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796659" y="4820920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4688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896937" y="5115560"/>
                            <a:ext cx="202800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3CD3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Modo de formación: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23795" y="5115560"/>
                            <a:ext cx="23262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7ACF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99436" y="5115560"/>
                            <a:ext cx="5650546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DE7F5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850126" y="5115560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C48D7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896937" y="5407660"/>
                            <a:ext cx="787529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4E79C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Dado en ______________ a los _____ días del mes de ______________de 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822059" y="5407660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681DC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899477" y="5695950"/>
                            <a:ext cx="279735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EA518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Registro No. 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003169" y="569595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A2822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99477" y="5930265"/>
                            <a:ext cx="3817" cy="17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BCBBE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711196" y="6055614"/>
                            <a:ext cx="850124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3745C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Firmado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351276" y="6055614"/>
                            <a:ext cx="1218551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517C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digitalmente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268470" y="6055614"/>
                            <a:ext cx="53443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0177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309110" y="6055614"/>
                            <a:ext cx="394202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2568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8"/>
                                </w:rPr>
                                <w:t>por: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604004" y="608418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A366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517015" y="63383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FA3F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517015" y="65998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D8A27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517015" y="685901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FB79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517015" y="7120509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28E63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17015" y="73799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FD633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911856" y="764159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0682E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294255" y="7900035"/>
                            <a:ext cx="7094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30BB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347595" y="7900035"/>
                            <a:ext cx="4194711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B255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a autenticidad de este documento puede ser verificado en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05704" y="790003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E8E9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782316" y="8054975"/>
                            <a:ext cx="297197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5072C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registro electrónico que se encuentra en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020564" y="805497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DE3B3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690876" y="8209915"/>
                            <a:ext cx="45892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A6085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página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036316" y="820991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96304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064129" y="8209915"/>
                            <a:ext cx="271810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51144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web http://www.infop.hn/certificados,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109591" y="820991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D800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764536" y="8364856"/>
                            <a:ext cx="129756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6BB23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bajo el Registro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773170" y="8364856"/>
                            <a:ext cx="38173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FCED8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740150" y="8364856"/>
                            <a:ext cx="4526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9B544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801110" y="8364856"/>
                            <a:ext cx="160430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7FF9C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>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005451" y="8364856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F460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520696" y="8519795"/>
                            <a:ext cx="36673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8B5A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Cualquier copia impresa de este documento no tiene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279644" y="851979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9D08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91715" y="8674989"/>
                            <a:ext cx="1040317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8D41A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validez legal 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074416" y="8674989"/>
                            <a:ext cx="506223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E2A44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jurídica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455416" y="8674989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4B943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483229" y="8674989"/>
                            <a:ext cx="2649860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6DBF0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sin el respaldo de la página electrónica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77764" y="866546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F8F8B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475994" y="6855841"/>
                            <a:ext cx="1251961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8798A4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Director Ejecutivo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418715" y="6855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B63E9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552190" y="7605395"/>
                            <a:ext cx="898432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68AA7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Tutor Virtual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27830" y="7605395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618B1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4670171" y="6855841"/>
                            <a:ext cx="318226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6726E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Jefe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08931" y="6855841"/>
                            <a:ext cx="2614558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75095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>Departamento Formación a Distancia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875526" y="6855841"/>
                            <a:ext cx="38174" cy="172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24B0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Shape 102"/>
                        <wps:cNvSpPr/>
                        <wps:spPr>
                          <a:xfrm>
                            <a:off x="900430" y="6778371"/>
                            <a:ext cx="2169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795" h="12700">
                                <a:moveTo>
                                  <a:pt x="0" y="0"/>
                                </a:moveTo>
                                <a:lnTo>
                                  <a:pt x="2169795" y="1270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681220" y="6778371"/>
                            <a:ext cx="2169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795" h="12700">
                                <a:moveTo>
                                  <a:pt x="0" y="0"/>
                                </a:moveTo>
                                <a:lnTo>
                                  <a:pt x="2169795" y="1270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790825" y="7546468"/>
                            <a:ext cx="2169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9795" h="12700">
                                <a:moveTo>
                                  <a:pt x="0" y="0"/>
                                </a:moveTo>
                                <a:lnTo>
                                  <a:pt x="2169795" y="12700"/>
                                </a:lnTo>
                              </a:path>
                            </a:pathLst>
                          </a:custGeom>
                          <a:ln w="190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164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09010" y="1172845"/>
                            <a:ext cx="795020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1904" y="8838234"/>
                            <a:ext cx="7768590" cy="1214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1135" y="1172591"/>
                            <a:ext cx="2501138" cy="1043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515735" y="1171283"/>
                            <a:ext cx="1070610" cy="1043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1224026" y="3711702"/>
                            <a:ext cx="5458749" cy="676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A756D" w14:textId="77777777" w:rsidR="00442F94" w:rsidRDefault="00442F94" w:rsidP="00442F94"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50"/>
                                </w:rPr>
                                <w:t>Josué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3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50"/>
                                </w:rPr>
                                <w:t>Daniel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3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50"/>
                                </w:rPr>
                                <w:t>Eguigure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spacing w:val="13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w w:val="109"/>
                                  <w:sz w:val="50"/>
                                </w:rPr>
                                <w:t>Arguijo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844038" y="4261637"/>
                            <a:ext cx="3685735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9174B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</w:rPr>
                                <w:t>MANIPULACIÓN SEGURA DE ALIMENTOS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456051" y="4538929"/>
                            <a:ext cx="3941735" cy="203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BD984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6"/>
                                </w:rPr>
                                <w:t>Departamento de Formación a Distancia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224026" y="4832274"/>
                            <a:ext cx="101427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A6A0C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19/02/2024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456051" y="4832274"/>
                            <a:ext cx="1014271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A6A06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01/03/2024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940044" y="4832274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EBC3B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483993" y="5120310"/>
                            <a:ext cx="3457926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1865A0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Complementación a Distancia (Virtual)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583944" y="5408346"/>
                            <a:ext cx="110406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79698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Tegucigalpa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3275965" y="5408346"/>
                            <a:ext cx="22539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8D7BE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4932045" y="5408346"/>
                            <a:ext cx="405384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2C938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336030" y="5408346"/>
                            <a:ext cx="450787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F6884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764030" y="5701563"/>
                            <a:ext cx="723137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E70CB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2381235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791972" y="6192012"/>
                            <a:ext cx="2339975" cy="1949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07941" y="6156071"/>
                            <a:ext cx="2339975" cy="1045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3036311" y="7374603"/>
                            <a:ext cx="2189107" cy="171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E09B0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</w:rPr>
                                <w:t>Cristian Josue Sosa Reina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815969" y="8376260"/>
                            <a:ext cx="591658" cy="140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15860" w14:textId="77777777" w:rsidR="00442F94" w:rsidRDefault="00442F94" w:rsidP="00442F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2381235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120003" y="8027924"/>
                            <a:ext cx="828040" cy="82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E64A59" id="Group 704" o:spid="_x0000_s1026" style="position:absolute;margin-left:-14.75pt;margin-top:0;width:690.75pt;height:791.5pt;z-index:251659264;mso-position-horizontal-relative:page;mso-position-vertical:bottom;mso-position-vertical-relative:margin;mso-width-relative:margin" coordsize="87722,10052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n/bgmAAAAABh0PqnNoU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hbxgu8wP8fOf0ivbj8I7YAAAAASUVORK5CYIJQ&#10;SwMECgAAAAAAAAAhAPgRhveOJAAAjiQAABUAAABkcnMvbWVkaWEvaW1hZ2UxMC5qcGf/2P/gABBK&#10;RklGAAEBAQBgAGAAAP/bAEMAAwICAwICAwMDAwQDAwQFCAUFBAQFCgcHBggMCgwMCwoLCw0OEhAN&#10;DhEOCwsQFhARExQVFRUMDxcYFhQYEhQVFP/bAEMBAwQEBQQFCQUFCRQNCw0UFBQUFBQUFBQUFBQU&#10;FBQUFBQUFBQUFBQUFBQUFBQUFBQUFBQUFBQUFBQUFBQUFBQUFP/AABEIAHsA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3" o:spid="_x0000_s1027" type="#_x0000_t75" style="position:absolute;top:22534;width:13594;height:70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">
                  <v:imagedata r:id="rId20" o:title=""/>
                </v:shape>
                <v:rect id="Rectangle 8" o:spid="_x0000_s1028" style="position:absolute;left:8994;top:3968;width:49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210A755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50562;top:3968;width:496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500544D2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8994;top:6131;width:49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37CBCD8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8994;top:8314;width:49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11172C3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8994;top:10499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C8241B2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8994;top:12658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15CE0A5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8994;top:14842;width:49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6B6EFFF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8994;top:17028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5AAB64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8994;top:19189;width:497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DE6049E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8994;top:21374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46E727E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8994;top:23533;width:4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16EE4D7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31937;top:25723;width:1837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86984D6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>Otorga el presente</w:t>
                        </w:r>
                      </w:p>
                    </w:txbxContent>
                  </v:textbox>
                </v:rect>
                <v:rect id="Rectangle 20" o:spid="_x0000_s1040" style="position:absolute;left:45760;top:25723;width:5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C9B8E4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18902;top:29692;width:44153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515C4A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color w:val="57D0E1"/>
                            <w:w w:val="122"/>
                            <w:sz w:val="96"/>
                          </w:rPr>
                          <w:t>CERTIFICADO</w:t>
                        </w:r>
                      </w:p>
                    </w:txbxContent>
                  </v:textbox>
                </v:rect>
                <v:rect id="Rectangle 22" o:spid="_x0000_s1042" style="position:absolute;left:58820;top:29694;width:2343;height:8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A45053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color w:val="57D0E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4" o:spid="_x0000_s1043" type="#_x0000_t75" style="position:absolute;left:15214;top:26593;width:50295;height:1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">
                  <v:imagedata r:id="rId21" o:title=""/>
                </v:shape>
                <v:rect id="Rectangle 25" o:spid="_x0000_s1044" style="position:absolute;left:9274;top:37845;width:3154;height:4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AAFA3C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w w:val="118"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26" o:spid="_x0000_s1045" style="position:absolute;left:11636;top:39196;width:738;height:2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1E45D56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w w:val="118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7" o:spid="_x0000_s1046" style="position:absolute;left:12220;top:39213;width:5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F17123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12626;top:39213;width:37671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0F509E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________________________________</w:t>
                        </w:r>
                      </w:p>
                    </w:txbxContent>
                  </v:textbox>
                </v:rect>
                <v:rect id="Rectangle 29" o:spid="_x0000_s1048" style="position:absolute;left:40982;top:39213;width:469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1EE07F9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</w:t>
                        </w:r>
                      </w:p>
                    </w:txbxContent>
                  </v:textbox>
                </v:rect>
                <v:rect id="Rectangle 30" o:spid="_x0000_s1049" style="position:absolute;left:44513;top:39213;width:30609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702440C5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__________________________</w:t>
                        </w:r>
                      </w:p>
                    </w:txbxContent>
                  </v:textbox>
                </v:rect>
                <v:rect id="Rectangle 31" o:spid="_x0000_s1050" style="position:absolute;left:67560;top:39213;width:117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84D711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</w:t>
                        </w:r>
                      </w:p>
                    </w:txbxContent>
                  </v:textbox>
                </v:rect>
                <v:rect id="Rectangle 32" o:spid="_x0000_s1051" style="position:absolute;left:68423;top:39499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53C1C8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2" style="position:absolute;left:8994;top:42484;width:2592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1DDCA1E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Por haber aprobado el curso: </w:t>
                        </w:r>
                      </w:p>
                    </w:txbxContent>
                  </v:textbox>
                </v:rect>
                <v:rect id="Rectangle 34" o:spid="_x0000_s1053" style="position:absolute;left:28407;top:42484;width:1093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AEC02F4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</w:t>
                        </w:r>
                      </w:p>
                    </w:txbxContent>
                  </v:textbox>
                </v:rect>
                <v:rect id="Rectangle 35" o:spid="_x0000_s1054" style="position:absolute;left:29220;top:42484;width:1093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B1E7357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</w:t>
                        </w:r>
                      </w:p>
                    </w:txbxContent>
                  </v:textbox>
                </v:rect>
                <v:rect id="Rectangle 36" o:spid="_x0000_s1055" style="position:absolute;left:30058;top:42484;width:980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A04774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_________</w:t>
                        </w:r>
                      </w:p>
                    </w:txbxContent>
                  </v:textbox>
                </v:rect>
                <v:rect id="Rectangle 37" o:spid="_x0000_s1056" style="position:absolute;left:37452;top:42484;width:1093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10DA75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</w:t>
                        </w:r>
                      </w:p>
                    </w:txbxContent>
                  </v:textbox>
                </v:rect>
                <v:rect id="Rectangle 38" o:spid="_x0000_s1057" style="position:absolute;left:38265;top:42484;width:548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FF17B26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_____</w:t>
                        </w:r>
                      </w:p>
                    </w:txbxContent>
                  </v:textbox>
                </v:rect>
                <v:rect id="Rectangle 39" o:spid="_x0000_s1058" style="position:absolute;left:42379;top:42484;width:33900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60F8741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_______________________________</w:t>
                        </w:r>
                      </w:p>
                    </w:txbxContent>
                  </v:textbox>
                </v:rect>
                <v:rect id="Rectangle 40" o:spid="_x0000_s1059" style="position:absolute;left:67891;top:42484;width:1094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E65C58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>_</w:t>
                        </w:r>
                      </w:p>
                    </w:txbxContent>
                  </v:textbox>
                </v:rect>
                <v:rect id="Rectangle 41" o:spid="_x0000_s1060" style="position:absolute;left:68728;top:42484;width:496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F3DF209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1" style="position:absolute;left:8969;top:45288;width:34487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00C5F66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Impartido en la Unidad Operativa: _</w:t>
                        </w:r>
                      </w:p>
                    </w:txbxContent>
                  </v:textbox>
                </v:rect>
                <v:rect id="Rectangle 43" o:spid="_x0000_s1062" style="position:absolute;left:34909;top:45288;width:472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5A9B5E69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</w:t>
                        </w:r>
                      </w:p>
                    </w:txbxContent>
                  </v:textbox>
                </v:rect>
                <v:rect id="Rectangle 44" o:spid="_x0000_s1063" style="position:absolute;left:38468;top:45288;width:40032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EFB4E5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__________________________________</w:t>
                        </w:r>
                      </w:p>
                    </w:txbxContent>
                  </v:textbox>
                </v:rect>
                <v:rect id="Rectangle 45" o:spid="_x0000_s1064" style="position:absolute;left:68576;top:45288;width:53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AA7B9C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5" style="position:absolute;left:8969;top:48209;width:1785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951185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Del ____________</w:t>
                        </w:r>
                      </w:p>
                    </w:txbxContent>
                  </v:textbox>
                </v:rect>
                <v:rect id="Rectangle 47" o:spid="_x0000_s1066" style="position:absolute;left:22409;top:48209;width:3542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113CD54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</w:t>
                        </w:r>
                      </w:p>
                    </w:txbxContent>
                  </v:textbox>
                </v:rect>
                <v:rect id="Rectangle 48" o:spid="_x0000_s1067" style="position:absolute;left:25076;top:48209;width:3504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768FDF9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</w:t>
                        </w:r>
                      </w:p>
                    </w:txbxContent>
                  </v:textbox>
                </v:rect>
                <v:rect id="Rectangle 49" o:spid="_x0000_s1068" style="position:absolute;left:27720;top:48209;width:1177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6FB8E5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</w:t>
                        </w:r>
                      </w:p>
                    </w:txbxContent>
                  </v:textbox>
                </v:rect>
                <v:rect id="Rectangle 50" o:spid="_x0000_s1069" style="position:absolute;left:28609;top:48209;width:8603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A9091B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 al ___</w:t>
                        </w:r>
                      </w:p>
                    </w:txbxContent>
                  </v:textbox>
                </v:rect>
                <v:rect id="Rectangle 51" o:spid="_x0000_s1070" style="position:absolute;left:35086;top:48209;width:1177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7127CA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</w:t>
                        </w:r>
                      </w:p>
                    </w:txbxContent>
                  </v:textbox>
                </v:rect>
                <v:rect id="Rectangle 52" o:spid="_x0000_s1071" style="position:absolute;left:35979;top:48209;width:5907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103B027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_____</w:t>
                        </w:r>
                      </w:p>
                    </w:txbxContent>
                  </v:textbox>
                </v:rect>
                <v:rect id="Rectangle 53" o:spid="_x0000_s1072" style="position:absolute;left:40424;top:48209;width:36637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60E7DF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__________ duración ________ horas</w:t>
                        </w:r>
                      </w:p>
                    </w:txbxContent>
                  </v:textbox>
                </v:rect>
                <v:rect id="Rectangle 54" o:spid="_x0000_s1073" style="position:absolute;left:67966;top:48209;width:53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9B4688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4" style="position:absolute;left:8969;top:51155;width:20280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2933CD3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Modo de formación: </w:t>
                        </w:r>
                      </w:p>
                    </w:txbxContent>
                  </v:textbox>
                </v:rect>
                <v:rect id="Rectangle 56" o:spid="_x0000_s1075" style="position:absolute;left:24237;top:51155;width:2327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B47ACF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</w:t>
                        </w:r>
                      </w:p>
                    </w:txbxContent>
                  </v:textbox>
                </v:rect>
                <v:rect id="Rectangle 57" o:spid="_x0000_s1076" style="position:absolute;left:25994;top:51155;width:5650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82DE7F5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________________________________________________</w:t>
                        </w:r>
                      </w:p>
                    </w:txbxContent>
                  </v:textbox>
                </v:rect>
                <v:rect id="Rectangle 58" o:spid="_x0000_s1077" style="position:absolute;left:68501;top:51155;width:534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F4C48D7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8969;top:54076;width:78753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764E79C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Dado en ______________ a los _____ días del mes de ______________de ______</w:t>
                        </w:r>
                      </w:p>
                    </w:txbxContent>
                  </v:textbox>
                </v:rect>
                <v:rect id="Rectangle 60" o:spid="_x0000_s1079" style="position:absolute;left:68220;top:54076;width:535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0A681DC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8994;top:56959;width:2797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92EA518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Registro No. _________________</w:t>
                        </w:r>
                      </w:p>
                    </w:txbxContent>
                  </v:textbox>
                </v:rect>
                <v:rect id="Rectangle 62" o:spid="_x0000_s1081" style="position:absolute;left:30031;top:5695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72BA2822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left:8994;top:59302;width:38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BBCBBE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83" style="position:absolute;left:27111;top:60556;width:8502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223745C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Firmado </w:t>
                        </w:r>
                      </w:p>
                    </w:txbxContent>
                  </v:textbox>
                </v:rect>
                <v:rect id="Rectangle 65" o:spid="_x0000_s1084" style="position:absolute;left:33512;top:60556;width:12186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D87517C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digitalmente</w:t>
                        </w:r>
                      </w:p>
                    </w:txbxContent>
                  </v:textbox>
                </v:rect>
                <v:rect id="Rectangle 66" o:spid="_x0000_s1085" style="position:absolute;left:42684;top:60556;width:535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8F0177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6" style="position:absolute;left:43091;top:60556;width:3942;height:2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7ED2568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8"/>
                          </w:rPr>
                          <w:t>por:</w:t>
                        </w:r>
                      </w:p>
                    </w:txbxContent>
                  </v:textbox>
                </v:rect>
                <v:rect id="Rectangle 68" o:spid="_x0000_s1087" style="position:absolute;left:46040;top:60841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0FCA366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8" style="position:absolute;left:15170;top:63383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76DFA3F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9" style="position:absolute;left:15170;top:6599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B2D8A27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0" style="position:absolute;left:15170;top:68590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510FB79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1" style="position:absolute;left:15170;top:7120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E128E63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2" style="position:absolute;left:15170;top:73799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FCFD633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3" style="position:absolute;left:29118;top:76415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270682E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4" style="position:absolute;left:22942;top:79000;width:709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20630BB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L</w:t>
                        </w:r>
                      </w:p>
                    </w:txbxContent>
                  </v:textbox>
                </v:rect>
                <v:rect id="Rectangle 76" o:spid="_x0000_s1095" style="position:absolute;left:23475;top:79000;width:41948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92B255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a autenticidad de este documento puede ser verificado en el </w:t>
                        </w:r>
                      </w:p>
                    </w:txbxContent>
                  </v:textbox>
                </v:rect>
                <v:rect id="Rectangle 77" o:spid="_x0000_s1096" style="position:absolute;left:55057;top:79000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0FE8E9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7" style="position:absolute;left:27823;top:80549;width:29719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7525072C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registro electrónico que se encuentra en la </w:t>
                        </w:r>
                      </w:p>
                    </w:txbxContent>
                  </v:textbox>
                </v:rect>
                <v:rect id="Rectangle 79" o:spid="_x0000_s1098" style="position:absolute;left:50205;top:80549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622DE3B3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9" style="position:absolute;left:26908;top:82099;width:459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30DA6085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página</w:t>
                        </w:r>
                      </w:p>
                    </w:txbxContent>
                  </v:textbox>
                </v:rect>
                <v:rect id="Rectangle 81" o:spid="_x0000_s1100" style="position:absolute;left:30363;top:82099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04496304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1" style="position:absolute;left:30641;top:82099;width:271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E651144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web http://www.infop.hn/certificados, </w:t>
                        </w:r>
                      </w:p>
                    </w:txbxContent>
                  </v:textbox>
                </v:rect>
                <v:rect id="Rectangle 83" o:spid="_x0000_s1102" style="position:absolute;left:51095;top:82099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7FD800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3" style="position:absolute;left:27645;top:83648;width:12976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A76BB23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bajo el Registro No</w:t>
                        </w:r>
                      </w:p>
                    </w:txbxContent>
                  </v:textbox>
                </v:rect>
                <v:rect id="Rectangle 703" o:spid="_x0000_s1104" style="position:absolute;left:37731;top:83648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14:paraId="792FCED8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o:spid="_x0000_s1105" style="position:absolute;left:37401;top:83648;width:45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hVe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bzGCfyfCUdALv8AAAD//wMAUEsBAi0AFAAGAAgAAAAhANvh9svuAAAAhQEAABMAAAAAAAAA&#10;AAAAAAAAAAAAAFtDb250ZW50X1R5cGVzXS54bWxQSwECLQAUAAYACAAAACEAWvQsW78AAAAVAQAA&#10;CwAAAAAAAAAAAAAAAAAfAQAAX3JlbHMvLnJlbHNQSwECLQAUAAYACAAAACEA5u4VXsYAAADcAAAA&#10;DwAAAAAAAAAAAAAAAAAHAgAAZHJzL2Rvd25yZXYueG1sUEsFBgAAAAADAAMAtwAAAPoCAAAAAA==&#10;" filled="f" stroked="f">
                  <v:textbox inset="0,0,0,0">
                    <w:txbxContent>
                      <w:p w14:paraId="5809B544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86" o:spid="_x0000_s1106" style="position:absolute;left:38011;top:83648;width:1604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3B7FF9C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color w:val="FFFFFF"/>
                            <w:sz w:val="20"/>
                          </w:rPr>
                          <w:t>___________________</w:t>
                        </w:r>
                      </w:p>
                    </w:txbxContent>
                  </v:textbox>
                </v:rect>
                <v:rect id="Rectangle 87" o:spid="_x0000_s1107" style="position:absolute;left:50054;top:83648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07FF460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25206;top:85197;width:3667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118B5A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Cualquier copia impresa de este documento no tiene </w:t>
                        </w:r>
                      </w:p>
                    </w:txbxContent>
                  </v:textbox>
                </v:rect>
                <v:rect id="Rectangle 89" o:spid="_x0000_s1109" style="position:absolute;left:52796;top:85197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F09D08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22917;top:86749;width:10403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3848D41A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validez legal ni </w:t>
                        </w:r>
                      </w:p>
                    </w:txbxContent>
                  </v:textbox>
                </v:rect>
                <v:rect id="Rectangle 91" o:spid="_x0000_s1111" style="position:absolute;left:30744;top:86749;width:506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0CBE2A44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jurídica</w:t>
                        </w:r>
                      </w:p>
                    </w:txbxContent>
                  </v:textbox>
                </v:rect>
                <v:rect id="Rectangle 92" o:spid="_x0000_s1112" style="position:absolute;left:34554;top:86749;width:38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584B943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3" style="position:absolute;left:34832;top:86749;width:26498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F96DBF0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sin el respaldo de la página electrónica</w:t>
                        </w:r>
                      </w:p>
                    </w:txbxContent>
                  </v:textbox>
                </v:rect>
                <v:rect id="Rectangle 94" o:spid="_x0000_s1114" style="position:absolute;left:54777;top:86654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6B6F8F8B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5" style="position:absolute;left:14759;top:68558;width:12520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08798A4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Director Ejecutivo</w:t>
                        </w:r>
                      </w:p>
                    </w:txbxContent>
                  </v:textbox>
                </v:rect>
                <v:rect id="Rectangle 96" o:spid="_x0000_s1116" style="position:absolute;left:24187;top:68558;width:38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43B63E9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7" style="position:absolute;left:35521;top:76053;width:8985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6E068AA7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Tutor Virtual</w:t>
                        </w:r>
                      </w:p>
                    </w:txbxContent>
                  </v:textbox>
                </v:rect>
                <v:rect id="Rectangle 98" o:spid="_x0000_s1118" style="position:absolute;left:42278;top:76053;width:382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56618B1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9" style="position:absolute;left:46701;top:68558;width:31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7F6726E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Jefe </w:t>
                        </w:r>
                      </w:p>
                    </w:txbxContent>
                  </v:textbox>
                </v:rect>
                <v:rect id="Rectangle 100" o:spid="_x0000_s1120" style="position:absolute;left:49089;top:68558;width:26145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1D075095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>Departamento Formación a Distancia</w:t>
                        </w:r>
                      </w:p>
                    </w:txbxContent>
                  </v:textbox>
                </v:rect>
                <v:rect id="Rectangle 101" o:spid="_x0000_s1121" style="position:absolute;left:68755;top:68558;width:382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0D224B0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2" o:spid="_x0000_s1122" style="position:absolute;left:9004;top:67783;width:21698;height:127;visibility:visible;mso-wrap-style:square;v-text-anchor:top" coordsize="2169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" path="m,l2169795,12700e" filled="f" strokeweight="1.5pt">
                  <v:stroke miterlimit="83231f" joinstyle="miter"/>
                  <v:path arrowok="t" textboxrect="0,0,2169795,12700"/>
                </v:shape>
                <v:shape id="Shape 103" o:spid="_x0000_s1123" style="position:absolute;left:46812;top:67783;width:21698;height:127;visibility:visible;mso-wrap-style:square;v-text-anchor:top" coordsize="2169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" path="m,l2169795,12700e" filled="f" strokeweight="1.5pt">
                  <v:stroke miterlimit="83231f" joinstyle="miter"/>
                  <v:path arrowok="t" textboxrect="0,0,2169795,12700"/>
                </v:shape>
                <v:shape id="Shape 104" o:spid="_x0000_s1124" style="position:absolute;left:27908;top:75464;width:21698;height:127;visibility:visible;mso-wrap-style:square;v-text-anchor:top" coordsize="2169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" path="m,l2169795,12700e" filled="f" strokeweight="1.5pt">
                  <v:stroke miterlimit="83231f" joinstyle="miter"/>
                  <v:path arrowok="t" textboxrect="0,0,2169795,12700"/>
                </v:shape>
                <v:shape id="Picture 794" o:spid="_x0000_s1125" type="#_x0000_t75" style="position:absolute;width:77724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">
                  <v:imagedata r:id="rId22" o:title=""/>
                </v:shape>
                <v:shape id="Picture 108" o:spid="_x0000_s1126" type="#_x0000_t75" style="position:absolute;left:35090;top:11728;width:7950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">
                  <v:imagedata r:id="rId23" o:title=""/>
                </v:shape>
                <v:shape id="Picture 110" o:spid="_x0000_s1127" type="#_x0000_t75" style="position:absolute;left:19;top:88382;width:77685;height:12140;rotation:-117964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">
                  <v:imagedata r:id="rId24" o:title=""/>
                </v:shape>
                <v:shape id="Picture 112" o:spid="_x0000_s1128" type="#_x0000_t75" style="position:absolute;left:1911;top:11725;width:25011;height:10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">
                  <v:imagedata r:id="rId25" o:title=""/>
                </v:shape>
                <v:shape id="Picture 114" o:spid="_x0000_s1129" type="#_x0000_t75" style="position:absolute;left:65157;top:11712;width:10706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">
                  <v:imagedata r:id="rId26" o:title=""/>
                </v:shape>
                <v:rect id="Rectangle 115" o:spid="_x0000_s1130" style="position:absolute;left:12240;top:37117;width:54587;height:6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11A756D" w14:textId="77777777" w:rsidR="00442F94" w:rsidRDefault="00442F94" w:rsidP="00442F94"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50"/>
                          </w:rPr>
                          <w:t>Josué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3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50"/>
                          </w:rPr>
                          <w:t>Daniel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3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50"/>
                          </w:rPr>
                          <w:t>Eguigure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spacing w:val="13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w w:val="109"/>
                            <w:sz w:val="50"/>
                          </w:rPr>
                          <w:t>Arguijo</w:t>
                        </w:r>
                      </w:p>
                    </w:txbxContent>
                  </v:textbox>
                </v:rect>
                <v:rect id="Rectangle 116" o:spid="_x0000_s1131" style="position:absolute;left:28440;top:42616;width:36857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9B9174B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</w:rPr>
                          <w:t>MANIPULACIÓN SEGURA DE ALIMENTOS</w:t>
                        </w:r>
                      </w:p>
                    </w:txbxContent>
                  </v:textbox>
                </v:rect>
                <v:rect id="Rectangle 117" o:spid="_x0000_s1132" style="position:absolute;left:34560;top:45389;width:39417;height: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5FBD984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6"/>
                          </w:rPr>
                          <w:t>Departamento de Formación a Distancia</w:t>
                        </w:r>
                      </w:p>
                    </w:txbxContent>
                  </v:textbox>
                </v:rect>
                <v:rect id="Rectangle 118" o:spid="_x0000_s1133" style="position:absolute;left:12240;top:48322;width:10142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00A6A0C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19/02/2024</w:t>
                        </w:r>
                      </w:p>
                    </w:txbxContent>
                  </v:textbox>
                </v:rect>
                <v:rect id="Rectangle 119" o:spid="_x0000_s1134" style="position:absolute;left:34560;top:48322;width:10143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C3A6A06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01/03/2024</w:t>
                        </w:r>
                      </w:p>
                    </w:txbxContent>
                  </v:textbox>
                </v:rect>
                <v:rect id="Rectangle 120" o:spid="_x0000_s1135" style="position:absolute;left:59400;top:48322;width:225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0AFEBC3B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20</w:t>
                        </w:r>
                      </w:p>
                    </w:txbxContent>
                  </v:textbox>
                </v:rect>
                <v:rect id="Rectangle 121" o:spid="_x0000_s1136" style="position:absolute;left:24839;top:51203;width:34580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1D1865A0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Complementación a Distancia (Virtual)</w:t>
                        </w:r>
                      </w:p>
                    </w:txbxContent>
                  </v:textbox>
                </v:rect>
                <v:rect id="Rectangle 122" o:spid="_x0000_s1137" style="position:absolute;left:15839;top:54083;width:11041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3779698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Tegucigalpa</w:t>
                        </w:r>
                      </w:p>
                    </w:txbxContent>
                  </v:textbox>
                </v:rect>
                <v:rect id="Rectangle 123" o:spid="_x0000_s1138" style="position:absolute;left:32759;top:54083;width:225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D38D7BE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rect id="Rectangle 124" o:spid="_x0000_s1139" style="position:absolute;left:49320;top:54083;width:405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CB2C938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Abril</w:t>
                        </w:r>
                      </w:p>
                    </w:txbxContent>
                  </v:textbox>
                </v:rect>
                <v:rect id="Rectangle 125" o:spid="_x0000_s1140" style="position:absolute;left:63360;top:54083;width:4508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122F6884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2024</w:t>
                        </w:r>
                      </w:p>
                    </w:txbxContent>
                  </v:textbox>
                </v:rect>
                <v:rect id="Rectangle 126" o:spid="_x0000_s1141" style="position:absolute;left:17640;top:57015;width:7231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61E70CB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b/>
                          </w:rPr>
                          <w:t>2381235</w:t>
                        </w:r>
                      </w:p>
                    </w:txbxContent>
                  </v:textbox>
                </v:rect>
                <v:shape id="Picture 128" o:spid="_x0000_s1142" type="#_x0000_t75" style="position:absolute;left:7919;top:61920;width:23400;height:1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">
                  <v:imagedata r:id="rId27" o:title=""/>
                </v:shape>
                <v:shape id="Picture 130" o:spid="_x0000_s1143" type="#_x0000_t75" style="position:absolute;left:46079;top:61560;width:23400;height:10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">
                  <v:imagedata r:id="rId28" o:title=""/>
                </v:shape>
                <v:rect id="Rectangle 131" o:spid="_x0000_s1144" style="position:absolute;left:30363;top:73746;width:2189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76E09B0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</w:rPr>
                          <w:t>Cristian Josue Sosa Reina</w:t>
                        </w:r>
                      </w:p>
                    </w:txbxContent>
                  </v:textbox>
                </v:rect>
                <v:rect id="Rectangle 132" o:spid="_x0000_s1145" style="position:absolute;left:38159;top:83762;width:5917;height:1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65715860" w14:textId="77777777" w:rsidR="00442F94" w:rsidRDefault="00442F94" w:rsidP="00442F94">
                        <w:r>
                          <w:rPr>
                            <w:rFonts w:ascii="Arial" w:eastAsia="Arial" w:hAnsi="Arial" w:cs="Arial"/>
                            <w:b/>
                          </w:rPr>
                          <w:t>2381235</w:t>
                        </w:r>
                      </w:p>
                    </w:txbxContent>
                  </v:textbox>
                </v:rect>
                <v:shape id="Picture 134" o:spid="_x0000_s1146" type="#_x0000_t75" style="position:absolute;left:61200;top:80279;width:8280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">
                  <v:imagedata r:id="rId29" o:title=""/>
                </v:shape>
                <w10:wrap type="topAndBottom" anchorx="page" anchory="margin"/>
              </v:group>
            </w:pict>
          </mc:Fallback>
        </mc:AlternateContent>
      </w:r>
    </w:p>
    <w:sectPr w:rsidR="00F51E11" w:rsidRPr="0059649E" w:rsidSect="0059649E">
      <w:headerReference w:type="default" r:id="rId30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13FD0" w14:textId="77777777" w:rsidR="006922E7" w:rsidRDefault="006922E7" w:rsidP="000C45FF">
      <w:r>
        <w:separator/>
      </w:r>
    </w:p>
  </w:endnote>
  <w:endnote w:type="continuationSeparator" w:id="0">
    <w:p w14:paraId="12294283" w14:textId="77777777" w:rsidR="006922E7" w:rsidRDefault="006922E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AA795" w14:textId="77777777" w:rsidR="006922E7" w:rsidRDefault="006922E7" w:rsidP="000C45FF">
      <w:r>
        <w:separator/>
      </w:r>
    </w:p>
  </w:footnote>
  <w:footnote w:type="continuationSeparator" w:id="0">
    <w:p w14:paraId="15E320F6" w14:textId="77777777" w:rsidR="006922E7" w:rsidRDefault="006922E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9313D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70A6A434" wp14:editId="43F65BF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4604301">
    <w:abstractNumId w:val="10"/>
  </w:num>
  <w:num w:numId="2" w16cid:durableId="999456764">
    <w:abstractNumId w:val="11"/>
  </w:num>
  <w:num w:numId="3" w16cid:durableId="1356999074">
    <w:abstractNumId w:val="8"/>
  </w:num>
  <w:num w:numId="4" w16cid:durableId="1027634257">
    <w:abstractNumId w:val="3"/>
  </w:num>
  <w:num w:numId="5" w16cid:durableId="1966234664">
    <w:abstractNumId w:val="2"/>
  </w:num>
  <w:num w:numId="6" w16cid:durableId="1507864856">
    <w:abstractNumId w:val="1"/>
  </w:num>
  <w:num w:numId="7" w16cid:durableId="1145784093">
    <w:abstractNumId w:val="0"/>
  </w:num>
  <w:num w:numId="8" w16cid:durableId="2009551096">
    <w:abstractNumId w:val="9"/>
  </w:num>
  <w:num w:numId="9" w16cid:durableId="578714342">
    <w:abstractNumId w:val="7"/>
  </w:num>
  <w:num w:numId="10" w16cid:durableId="1110011935">
    <w:abstractNumId w:val="6"/>
  </w:num>
  <w:num w:numId="11" w16cid:durableId="1068305620">
    <w:abstractNumId w:val="5"/>
  </w:num>
  <w:num w:numId="12" w16cid:durableId="1142503374">
    <w:abstractNumId w:val="4"/>
  </w:num>
  <w:num w:numId="13" w16cid:durableId="8499537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2E7"/>
    <w:rsid w:val="00036450"/>
    <w:rsid w:val="00075675"/>
    <w:rsid w:val="00094499"/>
    <w:rsid w:val="000C45FF"/>
    <w:rsid w:val="000E3FD1"/>
    <w:rsid w:val="00112054"/>
    <w:rsid w:val="001424E5"/>
    <w:rsid w:val="001525E1"/>
    <w:rsid w:val="00180329"/>
    <w:rsid w:val="0019001F"/>
    <w:rsid w:val="001A74A5"/>
    <w:rsid w:val="001B2ABD"/>
    <w:rsid w:val="001E0391"/>
    <w:rsid w:val="001E1759"/>
    <w:rsid w:val="001F1ECC"/>
    <w:rsid w:val="00231A4B"/>
    <w:rsid w:val="002400EB"/>
    <w:rsid w:val="002559EC"/>
    <w:rsid w:val="00256CF7"/>
    <w:rsid w:val="00281FD5"/>
    <w:rsid w:val="002D3CA3"/>
    <w:rsid w:val="0030481B"/>
    <w:rsid w:val="003156FC"/>
    <w:rsid w:val="003254B5"/>
    <w:rsid w:val="0037121F"/>
    <w:rsid w:val="003A6B7D"/>
    <w:rsid w:val="003B06CA"/>
    <w:rsid w:val="004071FC"/>
    <w:rsid w:val="004142CD"/>
    <w:rsid w:val="00442F94"/>
    <w:rsid w:val="00445947"/>
    <w:rsid w:val="004561E8"/>
    <w:rsid w:val="004813B3"/>
    <w:rsid w:val="00496591"/>
    <w:rsid w:val="004C63E4"/>
    <w:rsid w:val="004D3011"/>
    <w:rsid w:val="005262AC"/>
    <w:rsid w:val="00541123"/>
    <w:rsid w:val="00561EB7"/>
    <w:rsid w:val="0059649E"/>
    <w:rsid w:val="005E39D5"/>
    <w:rsid w:val="005F4ECE"/>
    <w:rsid w:val="00600670"/>
    <w:rsid w:val="0062123A"/>
    <w:rsid w:val="00627DA6"/>
    <w:rsid w:val="00646E75"/>
    <w:rsid w:val="006771D0"/>
    <w:rsid w:val="006922E7"/>
    <w:rsid w:val="006C49F9"/>
    <w:rsid w:val="00715FCB"/>
    <w:rsid w:val="00743101"/>
    <w:rsid w:val="007775E1"/>
    <w:rsid w:val="007867A0"/>
    <w:rsid w:val="007867B8"/>
    <w:rsid w:val="007927F5"/>
    <w:rsid w:val="00802CA0"/>
    <w:rsid w:val="008A1B72"/>
    <w:rsid w:val="009260CD"/>
    <w:rsid w:val="00952C25"/>
    <w:rsid w:val="009A09AC"/>
    <w:rsid w:val="00A2118D"/>
    <w:rsid w:val="00AD76E2"/>
    <w:rsid w:val="00B20152"/>
    <w:rsid w:val="00B359E4"/>
    <w:rsid w:val="00B57D98"/>
    <w:rsid w:val="00B70850"/>
    <w:rsid w:val="00C066B6"/>
    <w:rsid w:val="00C37BA1"/>
    <w:rsid w:val="00C4674C"/>
    <w:rsid w:val="00C506CF"/>
    <w:rsid w:val="00C72BED"/>
    <w:rsid w:val="00C9578B"/>
    <w:rsid w:val="00CB0055"/>
    <w:rsid w:val="00CC0C6D"/>
    <w:rsid w:val="00D04BFE"/>
    <w:rsid w:val="00D2522B"/>
    <w:rsid w:val="00D422DE"/>
    <w:rsid w:val="00D5459D"/>
    <w:rsid w:val="00DA1F4D"/>
    <w:rsid w:val="00DD172A"/>
    <w:rsid w:val="00E25A26"/>
    <w:rsid w:val="00E4381A"/>
    <w:rsid w:val="00E55D74"/>
    <w:rsid w:val="00EE4C8D"/>
    <w:rsid w:val="00F51E11"/>
    <w:rsid w:val="00F60274"/>
    <w:rsid w:val="00F77FB9"/>
    <w:rsid w:val="00F94526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6717B8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EE4C8D"/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sv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ue\AppData\Local\Microsoft\Office\16.0\DTS\es-HN%7bF998B738-F054-461D-8812-BEEC53A62C70%7d\%7b1CC8C4DF-DA85-4E04-A4DD-4025997BD8BB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D454FB23E49455D976AAE775EB92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ECB2B-227B-40F6-BB9F-6A39F9DB5951}"/>
      </w:docPartPr>
      <w:docPartBody>
        <w:p w:rsidR="00D33AE5" w:rsidRDefault="00D33AE5">
          <w:pPr>
            <w:pStyle w:val="BD454FB23E49455D976AAE775EB92590"/>
          </w:pPr>
          <w:r w:rsidRPr="0059649E">
            <w:rPr>
              <w:lang w:bidi="es-ES"/>
            </w:rPr>
            <w:t>Perfil</w:t>
          </w:r>
        </w:p>
      </w:docPartBody>
    </w:docPart>
    <w:docPart>
      <w:docPartPr>
        <w:name w:val="0C65E6F61B484E5BA8E3C4C629E837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D0E9B-D670-4CDD-9AEA-6B3F7536CBF6}"/>
      </w:docPartPr>
      <w:docPartBody>
        <w:p w:rsidR="00D33AE5" w:rsidRDefault="00D33AE5">
          <w:pPr>
            <w:pStyle w:val="0C65E6F61B484E5BA8E3C4C629E837D5"/>
          </w:pPr>
          <w:r w:rsidRPr="0059649E">
            <w:rPr>
              <w:lang w:bidi="es-ES"/>
            </w:rPr>
            <w:t>Contacto</w:t>
          </w:r>
        </w:p>
      </w:docPartBody>
    </w:docPart>
    <w:docPart>
      <w:docPartPr>
        <w:name w:val="C7F49CCFA23D423D8C0D0635FE751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22DE2-0549-4AC3-B37E-3FBEB08005B5}"/>
      </w:docPartPr>
      <w:docPartBody>
        <w:p w:rsidR="00D33AE5" w:rsidRDefault="00D33AE5">
          <w:pPr>
            <w:pStyle w:val="C7F49CCFA23D423D8C0D0635FE751D9D"/>
          </w:pPr>
          <w:r w:rsidRPr="0059649E">
            <w:rPr>
              <w:lang w:bidi="es-ES"/>
            </w:rPr>
            <w:t>TELÉFONO:</w:t>
          </w:r>
        </w:p>
      </w:docPartBody>
    </w:docPart>
    <w:docPart>
      <w:docPartPr>
        <w:name w:val="14A6A17E1B5F4796964AD4B422728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E5002-B382-48A1-AE94-E43A2CD9CC5F}"/>
      </w:docPartPr>
      <w:docPartBody>
        <w:p w:rsidR="00D33AE5" w:rsidRDefault="00D33AE5">
          <w:pPr>
            <w:pStyle w:val="14A6A17E1B5F4796964AD4B422728CD6"/>
          </w:pPr>
          <w:r w:rsidRPr="0059649E">
            <w:rPr>
              <w:lang w:bidi="es-ES"/>
            </w:rPr>
            <w:t>CORREO ELECTRÓNICO:</w:t>
          </w:r>
        </w:p>
      </w:docPartBody>
    </w:docPart>
    <w:docPart>
      <w:docPartPr>
        <w:name w:val="C736B7D5C8834DE48DB692E9C655F4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7D2F7-D934-4B3C-AF38-FFE1A2ACCE3C}"/>
      </w:docPartPr>
      <w:docPartBody>
        <w:p w:rsidR="00D33AE5" w:rsidRDefault="00D33AE5">
          <w:pPr>
            <w:pStyle w:val="C736B7D5C8834DE48DB692E9C655F441"/>
          </w:pPr>
          <w:r w:rsidRPr="0059649E">
            <w:rPr>
              <w:lang w:bidi="es-ES"/>
            </w:rPr>
            <w:t>EDUCACIÓN</w:t>
          </w:r>
        </w:p>
      </w:docPartBody>
    </w:docPart>
    <w:docPart>
      <w:docPartPr>
        <w:name w:val="495063EF901746BFA41D7589386BB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60C2B-3FEF-48AF-84F1-005F3EA4DA47}"/>
      </w:docPartPr>
      <w:docPartBody>
        <w:p w:rsidR="00D33AE5" w:rsidRDefault="00D33AE5">
          <w:pPr>
            <w:pStyle w:val="495063EF901746BFA41D7589386BBA18"/>
          </w:pPr>
          <w:r w:rsidRPr="0059649E">
            <w:rPr>
              <w:lang w:bidi="es-ES"/>
            </w:rPr>
            <w:t>EXPERIENCIA LABORAL</w:t>
          </w:r>
        </w:p>
      </w:docPartBody>
    </w:docPart>
    <w:docPart>
      <w:docPartPr>
        <w:name w:val="B2A61B51E136487D8431967030277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0D8-BBD3-4F13-B787-65FDFD57614D}"/>
      </w:docPartPr>
      <w:docPartBody>
        <w:p w:rsidR="00D33AE5" w:rsidRDefault="00D33AE5">
          <w:pPr>
            <w:pStyle w:val="B2A61B51E136487D8431967030277598"/>
          </w:pPr>
          <w:r w:rsidRPr="0059649E">
            <w:rPr>
              <w:rStyle w:val="Ttulo2Car"/>
              <w:lang w:bidi="es-ES"/>
            </w:rPr>
            <w:t>APTITUDES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AE5"/>
    <w:rsid w:val="007867B8"/>
    <w:rsid w:val="00D3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HN" w:eastAsia="es-H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D454FB23E49455D976AAE775EB92590">
    <w:name w:val="BD454FB23E49455D976AAE775EB92590"/>
  </w:style>
  <w:style w:type="paragraph" w:customStyle="1" w:styleId="0C65E6F61B484E5BA8E3C4C629E837D5">
    <w:name w:val="0C65E6F61B484E5BA8E3C4C629E837D5"/>
  </w:style>
  <w:style w:type="paragraph" w:customStyle="1" w:styleId="C7F49CCFA23D423D8C0D0635FE751D9D">
    <w:name w:val="C7F49CCFA23D423D8C0D0635FE751D9D"/>
  </w:style>
  <w:style w:type="paragraph" w:customStyle="1" w:styleId="14A6A17E1B5F4796964AD4B422728CD6">
    <w:name w:val="14A6A17E1B5F4796964AD4B422728CD6"/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C45911" w:themeColor="accent2" w:themeShade="BF"/>
      <w:u w:val="single"/>
    </w:rPr>
  </w:style>
  <w:style w:type="paragraph" w:customStyle="1" w:styleId="C736B7D5C8834DE48DB692E9C655F441">
    <w:name w:val="C736B7D5C8834DE48DB692E9C655F441"/>
  </w:style>
  <w:style w:type="paragraph" w:customStyle="1" w:styleId="495063EF901746BFA41D7589386BBA18">
    <w:name w:val="495063EF901746BFA41D7589386BBA18"/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paragraph" w:customStyle="1" w:styleId="B2A61B51E136487D8431967030277598">
    <w:name w:val="B2A61B51E136487D84319670302775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{1CC8C4DF-DA85-4E04-A4DD-4025997BD8BB}tf00546271_win32</Template>
  <TotalTime>0</TotalTime>
  <Pages>2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2024-03-04T16:45:00Z</dcterms:created>
  <dcterms:modified xsi:type="dcterms:W3CDTF">2024-05-16T18:17:00Z</dcterms:modified>
</cp:coreProperties>
</file>